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A28" w:rsidRPr="00237A28" w:rsidRDefault="00237A28" w:rsidP="00237A28">
      <w:pPr>
        <w:spacing w:after="0" w:line="240" w:lineRule="auto"/>
        <w:ind w:left="-1418" w:right="-1365"/>
        <w:jc w:val="center"/>
        <w:rPr>
          <w:rFonts w:ascii="Arial" w:hAnsi="Arial" w:cs="Arial"/>
          <w:b/>
          <w:sz w:val="48"/>
          <w:szCs w:val="48"/>
        </w:rPr>
      </w:pPr>
      <w:r w:rsidRPr="00237A28">
        <w:rPr>
          <w:rFonts w:ascii="Arial" w:hAnsi="Arial" w:cs="Arial"/>
          <w:b/>
          <w:sz w:val="48"/>
          <w:szCs w:val="48"/>
        </w:rPr>
        <w:t>CENTRE D’ESPLAI SANT PAU</w:t>
      </w:r>
    </w:p>
    <w:p w:rsidR="00237A28" w:rsidRPr="00541961" w:rsidRDefault="00237A28" w:rsidP="00237A28">
      <w:pPr>
        <w:spacing w:after="0" w:line="240" w:lineRule="auto"/>
        <w:ind w:left="-1418" w:right="-1365"/>
        <w:jc w:val="center"/>
        <w:rPr>
          <w:rFonts w:ascii="Arial" w:hAnsi="Arial" w:cs="Arial"/>
          <w:b/>
          <w:sz w:val="32"/>
          <w:szCs w:val="32"/>
        </w:rPr>
      </w:pPr>
      <w:r w:rsidRPr="00541961">
        <w:rPr>
          <w:rFonts w:ascii="Arial" w:hAnsi="Arial" w:cs="Arial"/>
          <w:b/>
          <w:sz w:val="32"/>
          <w:szCs w:val="32"/>
        </w:rPr>
        <w:t>INSC</w:t>
      </w:r>
      <w:r>
        <w:rPr>
          <w:rFonts w:ascii="Arial" w:hAnsi="Arial" w:cs="Arial"/>
          <w:b/>
          <w:sz w:val="32"/>
          <w:szCs w:val="32"/>
        </w:rPr>
        <w:t>RIPCIÓ D’ACTIVITATS D’ESTIU 2017</w:t>
      </w:r>
    </w:p>
    <w:p w:rsidR="00237A28" w:rsidRDefault="00237A28"/>
    <w:p w:rsidR="00237A28" w:rsidRPr="00237A28" w:rsidRDefault="00237A28" w:rsidP="005A2E34">
      <w:pPr>
        <w:spacing w:after="0"/>
        <w:rPr>
          <w:b/>
          <w:sz w:val="32"/>
          <w:szCs w:val="32"/>
        </w:rPr>
      </w:pPr>
      <w:r w:rsidRPr="00237A28">
        <w:rPr>
          <w:b/>
          <w:sz w:val="32"/>
          <w:szCs w:val="32"/>
        </w:rPr>
        <w:t>Dades de l’activitat</w:t>
      </w:r>
    </w:p>
    <w:p w:rsidR="00237A28" w:rsidRPr="005A2E34" w:rsidRDefault="00237A28" w:rsidP="005A2E34">
      <w:pPr>
        <w:spacing w:after="0"/>
        <w:rPr>
          <w:sz w:val="20"/>
          <w:szCs w:val="20"/>
        </w:rPr>
      </w:pPr>
      <w:r w:rsidRPr="005A2E34">
        <w:rPr>
          <w:b/>
          <w:sz w:val="20"/>
          <w:szCs w:val="20"/>
        </w:rPr>
        <w:t>Tipus d’activitat:</w:t>
      </w:r>
      <w:r w:rsidRPr="005A2E34">
        <w:rPr>
          <w:sz w:val="20"/>
          <w:szCs w:val="20"/>
        </w:rPr>
        <w:t xml:space="preserve"> </w:t>
      </w:r>
      <w:sdt>
        <w:sdtPr>
          <w:rPr>
            <w:sz w:val="20"/>
            <w:szCs w:val="20"/>
          </w:rPr>
          <w:id w:val="2611348"/>
          <w:placeholder>
            <w:docPart w:val="2B2110A32CDD43FC9A83FDC048F4E36B"/>
          </w:placeholder>
          <w:showingPlcHdr/>
          <w:dropDownList>
            <w:listItem w:displayText="Colònies" w:value="1"/>
            <w:listItem w:displayText="Ruta" w:value="2"/>
          </w:dropDownList>
        </w:sdtPr>
        <w:sdtEndPr/>
        <w:sdtContent>
          <w:r w:rsidR="00832C11" w:rsidRPr="005A2E34">
            <w:rPr>
              <w:rStyle w:val="Textodelmarcadordeposicin"/>
              <w:i/>
              <w:sz w:val="20"/>
              <w:szCs w:val="20"/>
            </w:rPr>
            <w:t>activitat</w:t>
          </w:r>
        </w:sdtContent>
      </w:sdt>
      <w:r w:rsidR="005A2E34">
        <w:rPr>
          <w:sz w:val="20"/>
          <w:szCs w:val="20"/>
        </w:rPr>
        <w:t xml:space="preserve">  </w:t>
      </w:r>
      <w:r w:rsidRPr="005A2E34">
        <w:rPr>
          <w:b/>
          <w:sz w:val="20"/>
          <w:szCs w:val="20"/>
        </w:rPr>
        <w:t>Grup:</w:t>
      </w:r>
      <w:r w:rsidRPr="005A2E34">
        <w:rPr>
          <w:sz w:val="20"/>
          <w:szCs w:val="20"/>
        </w:rPr>
        <w:t xml:space="preserve"> </w:t>
      </w:r>
      <w:sdt>
        <w:sdtPr>
          <w:rPr>
            <w:sz w:val="20"/>
            <w:szCs w:val="20"/>
          </w:rPr>
          <w:id w:val="2611352"/>
          <w:placeholder>
            <w:docPart w:val="0C0CACCE697C421597FBC6F55E95FD85"/>
          </w:placeholder>
          <w:showingPlcHdr/>
          <w:dropDownList>
            <w:listItem w:displayText="Garbí" w:value="Garbí"/>
            <w:listItem w:displayText="Tramuntana" w:value="Tramuntana"/>
            <w:listItem w:displayText="Xaloc" w:value="Xaloc"/>
            <w:listItem w:displayText="Llevant" w:value="Llevant"/>
          </w:dropDownList>
        </w:sdtPr>
        <w:sdtEndPr/>
        <w:sdtContent>
          <w:r w:rsidR="00832C11" w:rsidRPr="005A2E34">
            <w:rPr>
              <w:rStyle w:val="Textodelmarcadordeposicin"/>
              <w:i/>
              <w:sz w:val="20"/>
              <w:szCs w:val="20"/>
            </w:rPr>
            <w:t>grup</w:t>
          </w:r>
        </w:sdtContent>
      </w:sdt>
      <w:r w:rsidR="005A2E34">
        <w:rPr>
          <w:sz w:val="20"/>
          <w:szCs w:val="20"/>
        </w:rPr>
        <w:t xml:space="preserve">   </w:t>
      </w:r>
      <w:r w:rsidRPr="005A2E34">
        <w:rPr>
          <w:b/>
          <w:sz w:val="20"/>
          <w:szCs w:val="20"/>
        </w:rPr>
        <w:t>Durada:</w:t>
      </w:r>
      <w:r w:rsidRPr="005A2E34">
        <w:rPr>
          <w:sz w:val="20"/>
          <w:szCs w:val="20"/>
        </w:rPr>
        <w:t xml:space="preserve"> del </w:t>
      </w:r>
      <w:sdt>
        <w:sdtPr>
          <w:rPr>
            <w:sz w:val="20"/>
            <w:szCs w:val="20"/>
          </w:rPr>
          <w:id w:val="2611354"/>
          <w:placeholder>
            <w:docPart w:val="A3CA211144AD43048E8A8221E7CA2F03"/>
          </w:placeholder>
          <w:showingPlcHdr/>
          <w:dropDownList>
            <w:listItem w:value="Elija un elemento."/>
            <w:listItem w:displayText="22" w:value="22"/>
            <w:listItem w:displayText="24" w:value="24"/>
            <w:listItem w:displayText="1" w:value="1"/>
          </w:dropDownList>
        </w:sdtPr>
        <w:sdtEndPr/>
        <w:sdtContent>
          <w:r w:rsidR="00832C11" w:rsidRPr="005A2E34">
            <w:rPr>
              <w:rStyle w:val="Textodelmarcadordeposicin"/>
              <w:i/>
              <w:sz w:val="20"/>
              <w:szCs w:val="20"/>
            </w:rPr>
            <w:t>dia</w:t>
          </w:r>
        </w:sdtContent>
      </w:sdt>
      <w:r w:rsidR="00035F38" w:rsidRPr="005A2E34">
        <w:rPr>
          <w:sz w:val="20"/>
          <w:szCs w:val="20"/>
        </w:rPr>
        <w:t xml:space="preserve"> </w:t>
      </w:r>
      <w:r w:rsidRPr="005A2E34">
        <w:rPr>
          <w:sz w:val="20"/>
          <w:szCs w:val="20"/>
        </w:rPr>
        <w:t xml:space="preserve">al </w:t>
      </w:r>
      <w:sdt>
        <w:sdtPr>
          <w:rPr>
            <w:sz w:val="20"/>
            <w:szCs w:val="20"/>
          </w:rPr>
          <w:id w:val="2611356"/>
          <w:placeholder>
            <w:docPart w:val="720C16E24E764117B7A584F78D801199"/>
          </w:placeholder>
          <w:showingPlcHdr/>
          <w:dropDownList>
            <w:listItem w:value="Elija un elemento."/>
            <w:listItem w:displayText="26" w:value="26"/>
            <w:listItem w:displayText="29" w:value="29"/>
            <w:listItem w:displayText="31" w:value="31"/>
            <w:listItem w:displayText="6" w:value="6"/>
          </w:dropDownList>
        </w:sdtPr>
        <w:sdtEndPr/>
        <w:sdtContent>
          <w:r w:rsidR="00832C11" w:rsidRPr="005A2E34">
            <w:rPr>
              <w:rStyle w:val="Textodelmarcadordeposicin"/>
              <w:i/>
              <w:sz w:val="20"/>
              <w:szCs w:val="20"/>
            </w:rPr>
            <w:t>dia</w:t>
          </w:r>
        </w:sdtContent>
      </w:sdt>
      <w:r w:rsidR="00035F38" w:rsidRPr="005A2E34">
        <w:rPr>
          <w:sz w:val="20"/>
          <w:szCs w:val="20"/>
        </w:rPr>
        <w:t xml:space="preserve"> </w:t>
      </w:r>
      <w:r w:rsidRPr="005A2E34">
        <w:rPr>
          <w:sz w:val="20"/>
          <w:szCs w:val="20"/>
        </w:rPr>
        <w:t>de/d’</w:t>
      </w:r>
      <w:r w:rsidR="00035F38" w:rsidRPr="005A2E34">
        <w:rPr>
          <w:sz w:val="20"/>
          <w:szCs w:val="20"/>
        </w:rPr>
        <w:t xml:space="preserve"> </w:t>
      </w:r>
      <w:sdt>
        <w:sdtPr>
          <w:rPr>
            <w:sz w:val="20"/>
            <w:szCs w:val="20"/>
          </w:rPr>
          <w:id w:val="2611358"/>
          <w:placeholder>
            <w:docPart w:val="48E527EB0E8E41E7A70D746F88175317"/>
          </w:placeholder>
          <w:showingPlcHdr/>
          <w:dropDownList>
            <w:listItem w:value="Elija un elemento."/>
            <w:listItem w:displayText="juliol" w:value="juliol"/>
            <w:listItem w:displayText="agost" w:value="agost"/>
          </w:dropDownList>
        </w:sdtPr>
        <w:sdtEndPr/>
        <w:sdtContent>
          <w:r w:rsidR="00832C11" w:rsidRPr="005A2E34">
            <w:rPr>
              <w:rStyle w:val="Textodelmarcadordeposicin"/>
              <w:i/>
              <w:sz w:val="20"/>
              <w:szCs w:val="20"/>
            </w:rPr>
            <w:t>mes</w:t>
          </w:r>
        </w:sdtContent>
      </w:sdt>
    </w:p>
    <w:p w:rsidR="00966D5C" w:rsidRDefault="00966D5C" w:rsidP="005A2E34">
      <w:pPr>
        <w:spacing w:after="0"/>
        <w:rPr>
          <w:b/>
          <w:sz w:val="32"/>
          <w:szCs w:val="32"/>
        </w:rPr>
      </w:pPr>
    </w:p>
    <w:p w:rsidR="00237A28" w:rsidRDefault="00237A28" w:rsidP="005A2E34">
      <w:pPr>
        <w:spacing w:after="0"/>
        <w:rPr>
          <w:b/>
        </w:rPr>
      </w:pPr>
      <w:r w:rsidRPr="00237A28">
        <w:rPr>
          <w:b/>
          <w:sz w:val="32"/>
          <w:szCs w:val="32"/>
        </w:rPr>
        <w:t>Dades del participant</w:t>
      </w:r>
      <w:r w:rsidR="0075649B" w:rsidRPr="0075649B">
        <w:rPr>
          <w:b/>
        </w:rPr>
        <w:t xml:space="preserve"> </w:t>
      </w:r>
    </w:p>
    <w:p w:rsidR="009937A0" w:rsidRDefault="00966D5C" w:rsidP="005A2E34">
      <w:pPr>
        <w:spacing w:after="0"/>
        <w:rPr>
          <w:b/>
          <w:sz w:val="32"/>
          <w:szCs w:val="32"/>
        </w:rPr>
      </w:pPr>
      <w:r>
        <w:rPr>
          <w:noProof/>
          <w:sz w:val="18"/>
          <w:szCs w:val="18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5242560</wp:posOffset>
            </wp:positionH>
            <wp:positionV relativeFrom="paragraph">
              <wp:posOffset>479425</wp:posOffset>
            </wp:positionV>
            <wp:extent cx="762000" cy="762000"/>
            <wp:effectExtent l="19050" t="0" r="0" b="0"/>
            <wp:wrapTight wrapText="bothSides">
              <wp:wrapPolygon edited="0">
                <wp:start x="-540" y="0"/>
                <wp:lineTo x="-540" y="21060"/>
                <wp:lineTo x="21600" y="21060"/>
                <wp:lineTo x="21600" y="0"/>
                <wp:lineTo x="-540" y="0"/>
              </wp:wrapPolygon>
            </wp:wrapTight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37A0" w:rsidRPr="009937A0">
        <w:rPr>
          <w:sz w:val="18"/>
          <w:szCs w:val="18"/>
        </w:rPr>
        <w:t xml:space="preserve">Les dades de caràcter personal que es faciliten s’inclouran a la base de dades del Centre d’Esplai, amb la finalitat de poder adreçar informació d’activitats que poden ser del vostre interès. Existeix la possibilitat d’exercir els drets d’accés, rectificació, cancel·lació i oposició de les dades que se subministren, sol·licitant la baixa </w:t>
      </w:r>
      <w:r w:rsidR="009937A0">
        <w:rPr>
          <w:sz w:val="18"/>
          <w:szCs w:val="18"/>
        </w:rPr>
        <w:t>a C/ Narcís Blanch, 26.</w:t>
      </w:r>
    </w:p>
    <w:p w:rsidR="0075649B" w:rsidRPr="005A2E34" w:rsidRDefault="0075649B" w:rsidP="005A2E34">
      <w:pPr>
        <w:tabs>
          <w:tab w:val="right" w:pos="8504"/>
        </w:tabs>
        <w:spacing w:after="0"/>
        <w:rPr>
          <w:b/>
          <w:sz w:val="20"/>
          <w:szCs w:val="20"/>
        </w:rPr>
      </w:pPr>
      <w:r w:rsidRPr="005A2E34">
        <w:rPr>
          <w:b/>
          <w:sz w:val="20"/>
          <w:szCs w:val="20"/>
        </w:rPr>
        <w:t>Nom i cognoms:</w:t>
      </w:r>
      <w:r w:rsidR="00832C11" w:rsidRPr="005A2E34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2611385"/>
          <w:placeholder>
            <w:docPart w:val="98E27DA7B8894EF8B54ED14992B16069"/>
          </w:placeholder>
          <w:showingPlcHdr/>
        </w:sdtPr>
        <w:sdtEndPr/>
        <w:sdtContent>
          <w:r w:rsidR="00832C11" w:rsidRPr="005A2E34">
            <w:rPr>
              <w:rStyle w:val="Textodelmarcadordeposicin"/>
              <w:i/>
              <w:sz w:val="20"/>
              <w:szCs w:val="20"/>
            </w:rPr>
            <w:t>nom i cognoms</w:t>
          </w:r>
        </w:sdtContent>
      </w:sdt>
      <w:r w:rsidRPr="005A2E34">
        <w:rPr>
          <w:b/>
          <w:sz w:val="20"/>
          <w:szCs w:val="20"/>
        </w:rPr>
        <w:tab/>
      </w:r>
      <w:sdt>
        <w:sdtPr>
          <w:rPr>
            <w:b/>
            <w:sz w:val="20"/>
            <w:szCs w:val="20"/>
          </w:rPr>
          <w:alias w:val="Foto"/>
          <w:tag w:val="Foto"/>
          <w:id w:val="2611397"/>
          <w:showingPlcHdr/>
          <w:picture/>
        </w:sdtPr>
        <w:sdtEndPr/>
        <w:sdtContent/>
      </w:sdt>
    </w:p>
    <w:p w:rsidR="0075649B" w:rsidRPr="005A2E34" w:rsidRDefault="0075649B" w:rsidP="005A2E34">
      <w:pPr>
        <w:tabs>
          <w:tab w:val="left" w:pos="6615"/>
        </w:tabs>
        <w:spacing w:after="0"/>
        <w:rPr>
          <w:b/>
          <w:sz w:val="20"/>
          <w:szCs w:val="20"/>
        </w:rPr>
      </w:pPr>
      <w:r w:rsidRPr="005A2E34">
        <w:rPr>
          <w:b/>
          <w:sz w:val="20"/>
          <w:szCs w:val="20"/>
        </w:rPr>
        <w:t>Adreça:</w:t>
      </w:r>
      <w:r w:rsidR="00832C11" w:rsidRPr="005A2E34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2611404"/>
          <w:placeholder>
            <w:docPart w:val="37771075DDC4465A92F99D45278239A7"/>
          </w:placeholder>
          <w:showingPlcHdr/>
        </w:sdtPr>
        <w:sdtEndPr/>
        <w:sdtContent>
          <w:r w:rsidR="00832C11" w:rsidRPr="005A2E34">
            <w:rPr>
              <w:rStyle w:val="Textodelmarcadordeposicin"/>
              <w:i/>
              <w:sz w:val="20"/>
              <w:szCs w:val="20"/>
            </w:rPr>
            <w:t>adreça</w:t>
          </w:r>
        </w:sdtContent>
      </w:sdt>
    </w:p>
    <w:p w:rsidR="00966D5C" w:rsidRDefault="0075649B" w:rsidP="005A2E34">
      <w:pPr>
        <w:spacing w:after="0"/>
        <w:rPr>
          <w:b/>
          <w:sz w:val="20"/>
          <w:szCs w:val="20"/>
        </w:rPr>
      </w:pPr>
      <w:r w:rsidRPr="005A2E34">
        <w:rPr>
          <w:b/>
          <w:sz w:val="20"/>
          <w:szCs w:val="20"/>
        </w:rPr>
        <w:t>Població:</w:t>
      </w:r>
      <w:r w:rsidR="00832C11" w:rsidRPr="005A2E34">
        <w:rPr>
          <w:b/>
          <w:sz w:val="20"/>
          <w:szCs w:val="20"/>
        </w:rPr>
        <w:t xml:space="preserve"> </w:t>
      </w:r>
      <w:r w:rsidRPr="005A2E34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2611407"/>
          <w:placeholder>
            <w:docPart w:val="69CECD88046548479FF220883830E446"/>
          </w:placeholder>
          <w:showingPlcHdr/>
        </w:sdtPr>
        <w:sdtEndPr/>
        <w:sdtContent>
          <w:r w:rsidR="00832C11" w:rsidRPr="005A2E34">
            <w:rPr>
              <w:rStyle w:val="Textodelmarcadordeposicin"/>
              <w:i/>
              <w:sz w:val="20"/>
              <w:szCs w:val="20"/>
            </w:rPr>
            <w:t>població</w:t>
          </w:r>
        </w:sdtContent>
      </w:sdt>
      <w:r w:rsidR="00035F38" w:rsidRPr="005A2E34">
        <w:rPr>
          <w:b/>
          <w:sz w:val="20"/>
          <w:szCs w:val="20"/>
        </w:rPr>
        <w:t xml:space="preserve">                </w:t>
      </w:r>
      <w:r w:rsidRPr="005A2E34">
        <w:rPr>
          <w:b/>
          <w:sz w:val="20"/>
          <w:szCs w:val="20"/>
        </w:rPr>
        <w:t>CP:</w:t>
      </w:r>
      <w:r w:rsidR="00832C11" w:rsidRPr="005A2E34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2611408"/>
          <w:placeholder>
            <w:docPart w:val="2FFF9CDAD79F4B74936EA446282A7C2F"/>
          </w:placeholder>
          <w:showingPlcHdr/>
        </w:sdtPr>
        <w:sdtEndPr/>
        <w:sdtContent>
          <w:r w:rsidR="00832C11" w:rsidRPr="005A2E34">
            <w:rPr>
              <w:rStyle w:val="Textodelmarcadordeposicin"/>
              <w:i/>
              <w:sz w:val="20"/>
              <w:szCs w:val="20"/>
            </w:rPr>
            <w:t>cp</w:t>
          </w:r>
        </w:sdtContent>
      </w:sdt>
      <w:r w:rsidR="00035F38" w:rsidRPr="005A2E34">
        <w:rPr>
          <w:b/>
          <w:sz w:val="20"/>
          <w:szCs w:val="20"/>
        </w:rPr>
        <w:t xml:space="preserve">                 </w:t>
      </w:r>
      <w:r w:rsidRPr="005A2E34">
        <w:rPr>
          <w:b/>
          <w:sz w:val="20"/>
          <w:szCs w:val="20"/>
        </w:rPr>
        <w:t>Data naixement:</w:t>
      </w:r>
      <w:r w:rsidR="00832C11" w:rsidRPr="005A2E34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2611411"/>
          <w:placeholder>
            <w:docPart w:val="9D1EB2F83CEB42F4A90D88AC9BC49A52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EndPr>
          <w:rPr>
            <w:b w:val="0"/>
          </w:rPr>
        </w:sdtEndPr>
        <w:sdtContent>
          <w:r w:rsidR="00832C11" w:rsidRPr="005A2E34">
            <w:rPr>
              <w:rStyle w:val="Textodelmarcadordeposicin"/>
              <w:i/>
              <w:sz w:val="20"/>
              <w:szCs w:val="20"/>
            </w:rPr>
            <w:t>00/00/00</w:t>
          </w:r>
          <w:r w:rsidR="00170D7B" w:rsidRPr="005A2E34">
            <w:rPr>
              <w:rStyle w:val="Textodelmarcadordeposicin"/>
              <w:i/>
              <w:sz w:val="20"/>
              <w:szCs w:val="20"/>
            </w:rPr>
            <w:t>00</w:t>
          </w:r>
        </w:sdtContent>
      </w:sdt>
      <w:r w:rsidRPr="005A2E34">
        <w:rPr>
          <w:b/>
          <w:sz w:val="20"/>
          <w:szCs w:val="20"/>
        </w:rPr>
        <w:t xml:space="preserve"> </w:t>
      </w:r>
    </w:p>
    <w:p w:rsidR="0075649B" w:rsidRPr="005A2E34" w:rsidRDefault="0075649B" w:rsidP="005A2E34">
      <w:pPr>
        <w:spacing w:after="0"/>
        <w:rPr>
          <w:b/>
          <w:sz w:val="20"/>
          <w:szCs w:val="20"/>
        </w:rPr>
      </w:pPr>
      <w:r w:rsidRPr="005A2E34">
        <w:rPr>
          <w:b/>
          <w:sz w:val="20"/>
          <w:szCs w:val="20"/>
        </w:rPr>
        <w:t>Edat:</w:t>
      </w:r>
      <w:r w:rsidR="00170D7B" w:rsidRPr="005A2E34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2611413"/>
          <w:placeholder>
            <w:docPart w:val="DE2BD5726C914AD9B47721E66CF3DFF8"/>
          </w:placeholder>
          <w:showingPlcHdr/>
        </w:sdtPr>
        <w:sdtEndPr/>
        <w:sdtContent>
          <w:r w:rsidR="00832C11" w:rsidRPr="005A2E34">
            <w:rPr>
              <w:rStyle w:val="Textodelmarcadordeposicin"/>
              <w:i/>
              <w:sz w:val="20"/>
              <w:szCs w:val="20"/>
            </w:rPr>
            <w:t>edat</w:t>
          </w:r>
        </w:sdtContent>
      </w:sdt>
      <w:r w:rsidRPr="005A2E34">
        <w:rPr>
          <w:b/>
          <w:sz w:val="20"/>
          <w:szCs w:val="20"/>
        </w:rPr>
        <w:t xml:space="preserve"> </w:t>
      </w:r>
      <w:r w:rsidR="00832C11" w:rsidRPr="005A2E34">
        <w:rPr>
          <w:b/>
          <w:sz w:val="20"/>
          <w:szCs w:val="20"/>
        </w:rPr>
        <w:t xml:space="preserve">anys  </w:t>
      </w:r>
      <w:r w:rsidR="00035F38" w:rsidRPr="005A2E34">
        <w:rPr>
          <w:b/>
          <w:sz w:val="20"/>
          <w:szCs w:val="20"/>
        </w:rPr>
        <w:t xml:space="preserve">                    </w:t>
      </w:r>
      <w:r w:rsidRPr="005A2E34">
        <w:rPr>
          <w:b/>
          <w:sz w:val="20"/>
          <w:szCs w:val="20"/>
        </w:rPr>
        <w:t xml:space="preserve">Curs: </w:t>
      </w:r>
      <w:sdt>
        <w:sdtPr>
          <w:rPr>
            <w:b/>
            <w:sz w:val="20"/>
            <w:szCs w:val="20"/>
          </w:rPr>
          <w:id w:val="2611414"/>
          <w:placeholder>
            <w:docPart w:val="DA3E6961E0EC4BA7A0504CFF7F313545"/>
          </w:placeholder>
          <w:showingPlcHdr/>
        </w:sdtPr>
        <w:sdtEndPr/>
        <w:sdtContent>
          <w:r w:rsidR="00832C11" w:rsidRPr="005A2E34">
            <w:rPr>
              <w:rStyle w:val="Textodelmarcadordeposicin"/>
              <w:i/>
              <w:sz w:val="20"/>
              <w:szCs w:val="20"/>
            </w:rPr>
            <w:t>curs</w:t>
          </w:r>
          <w:r w:rsidR="00035F38" w:rsidRPr="005A2E34">
            <w:rPr>
              <w:rStyle w:val="Textodelmarcadordeposicin"/>
              <w:i/>
              <w:sz w:val="20"/>
              <w:szCs w:val="20"/>
            </w:rPr>
            <w:t xml:space="preserve"> </w:t>
          </w:r>
        </w:sdtContent>
      </w:sdt>
      <w:r w:rsidR="00035F38" w:rsidRPr="005A2E34">
        <w:rPr>
          <w:b/>
          <w:sz w:val="20"/>
          <w:szCs w:val="20"/>
        </w:rPr>
        <w:t xml:space="preserve">           </w:t>
      </w:r>
      <w:r w:rsidRPr="005A2E34">
        <w:rPr>
          <w:b/>
          <w:sz w:val="20"/>
          <w:szCs w:val="20"/>
        </w:rPr>
        <w:t>Col·legi:</w:t>
      </w:r>
      <w:r w:rsidR="00170D7B" w:rsidRPr="005A2E34">
        <w:rPr>
          <w:b/>
          <w:sz w:val="20"/>
          <w:szCs w:val="20"/>
        </w:rPr>
        <w:t xml:space="preserve"> </w:t>
      </w:r>
      <w:r w:rsidRPr="005A2E34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2611415"/>
          <w:placeholder>
            <w:docPart w:val="AD7A4766B0B84C298C2CB9597E16CC28"/>
          </w:placeholder>
          <w:showingPlcHdr/>
        </w:sdtPr>
        <w:sdtEndPr/>
        <w:sdtContent>
          <w:r w:rsidR="00035F38" w:rsidRPr="005A2E34">
            <w:rPr>
              <w:rStyle w:val="Textodelmarcadordeposicin"/>
              <w:i/>
              <w:sz w:val="20"/>
              <w:szCs w:val="20"/>
            </w:rPr>
            <w:t>col·legi</w:t>
          </w:r>
        </w:sdtContent>
      </w:sdt>
    </w:p>
    <w:p w:rsidR="0075649B" w:rsidRPr="005A2E34" w:rsidRDefault="0075649B" w:rsidP="005A2E34">
      <w:pPr>
        <w:spacing w:after="0"/>
        <w:rPr>
          <w:b/>
          <w:sz w:val="20"/>
          <w:szCs w:val="20"/>
        </w:rPr>
      </w:pPr>
      <w:r w:rsidRPr="005A2E34">
        <w:rPr>
          <w:b/>
          <w:sz w:val="20"/>
          <w:szCs w:val="20"/>
        </w:rPr>
        <w:t>Nom dels pares/tutors:</w:t>
      </w:r>
      <w:r w:rsidR="00832C11" w:rsidRPr="005A2E34">
        <w:rPr>
          <w:b/>
          <w:sz w:val="20"/>
          <w:szCs w:val="20"/>
        </w:rPr>
        <w:t xml:space="preserve"> </w:t>
      </w:r>
      <w:sdt>
        <w:sdtPr>
          <w:rPr>
            <w:b/>
            <w:i/>
            <w:sz w:val="20"/>
            <w:szCs w:val="20"/>
          </w:rPr>
          <w:id w:val="2611418"/>
          <w:placeholder>
            <w:docPart w:val="97F14594DB9C402A8F50D0458F39EC83"/>
          </w:placeholder>
          <w:showingPlcHdr/>
        </w:sdtPr>
        <w:sdtEndPr>
          <w:rPr>
            <w:i w:val="0"/>
          </w:rPr>
        </w:sdtEndPr>
        <w:sdtContent>
          <w:r w:rsidR="00035F38" w:rsidRPr="005A2E34">
            <w:rPr>
              <w:rStyle w:val="Textodelmarcadordeposicin"/>
              <w:i/>
              <w:sz w:val="20"/>
              <w:szCs w:val="20"/>
            </w:rPr>
            <w:t>nom</w:t>
          </w:r>
        </w:sdtContent>
      </w:sdt>
      <w:r w:rsidR="00832C11" w:rsidRPr="005A2E34">
        <w:rPr>
          <w:b/>
          <w:sz w:val="20"/>
          <w:szCs w:val="20"/>
        </w:rPr>
        <w:t xml:space="preserve"> </w:t>
      </w:r>
      <w:r w:rsidR="00035F38" w:rsidRPr="005A2E34">
        <w:rPr>
          <w:b/>
          <w:sz w:val="20"/>
          <w:szCs w:val="20"/>
        </w:rPr>
        <w:t xml:space="preserve"> </w:t>
      </w:r>
      <w:r w:rsidR="00832C11" w:rsidRPr="005A2E34">
        <w:rPr>
          <w:b/>
          <w:sz w:val="20"/>
          <w:szCs w:val="20"/>
        </w:rPr>
        <w:t>Mòbil</w:t>
      </w:r>
      <w:r w:rsidRPr="005A2E34">
        <w:rPr>
          <w:b/>
          <w:sz w:val="20"/>
          <w:szCs w:val="20"/>
        </w:rPr>
        <w:t>:</w:t>
      </w:r>
      <w:r w:rsidR="00832C11" w:rsidRPr="005A2E34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2611419"/>
          <w:placeholder>
            <w:docPart w:val="502B78F70AE64FA7B6C68E4EEA303CCA"/>
          </w:placeholder>
          <w:showingPlcHdr/>
        </w:sdtPr>
        <w:sdtEndPr/>
        <w:sdtContent>
          <w:r w:rsidR="00035F38" w:rsidRPr="005A2E34">
            <w:rPr>
              <w:rStyle w:val="Textodelmarcadordeposicin"/>
              <w:i/>
              <w:sz w:val="20"/>
              <w:szCs w:val="20"/>
            </w:rPr>
            <w:t>mòbil</w:t>
          </w:r>
        </w:sdtContent>
      </w:sdt>
      <w:r w:rsidR="00832C11" w:rsidRPr="005A2E34">
        <w:rPr>
          <w:b/>
          <w:sz w:val="20"/>
          <w:szCs w:val="20"/>
        </w:rPr>
        <w:t xml:space="preserve"> </w:t>
      </w:r>
      <w:r w:rsidR="00035F38" w:rsidRPr="005A2E34">
        <w:rPr>
          <w:b/>
          <w:sz w:val="20"/>
          <w:szCs w:val="20"/>
        </w:rPr>
        <w:t xml:space="preserve"> </w:t>
      </w:r>
      <w:r w:rsidR="00832C11" w:rsidRPr="005A2E34">
        <w:rPr>
          <w:b/>
          <w:sz w:val="20"/>
          <w:szCs w:val="20"/>
        </w:rPr>
        <w:t xml:space="preserve">Correu electrònic: </w:t>
      </w:r>
      <w:sdt>
        <w:sdtPr>
          <w:rPr>
            <w:b/>
            <w:sz w:val="20"/>
            <w:szCs w:val="20"/>
          </w:rPr>
          <w:id w:val="2611424"/>
          <w:placeholder>
            <w:docPart w:val="CC3D7F08AA33443790C323EB01A0C4BA"/>
          </w:placeholder>
          <w:showingPlcHdr/>
        </w:sdtPr>
        <w:sdtEndPr/>
        <w:sdtContent>
          <w:r w:rsidR="00035F38" w:rsidRPr="005A2E34">
            <w:rPr>
              <w:rStyle w:val="Textodelmarcadordeposicin"/>
              <w:i/>
              <w:sz w:val="20"/>
              <w:szCs w:val="20"/>
            </w:rPr>
            <w:t>correu</w:t>
          </w:r>
        </w:sdtContent>
      </w:sdt>
    </w:p>
    <w:p w:rsidR="00832C11" w:rsidRPr="005A2E34" w:rsidRDefault="0088485E" w:rsidP="005A2E34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 xml:space="preserve"> </w:t>
      </w:r>
      <w:r>
        <w:rPr>
          <w:b/>
          <w:sz w:val="20"/>
          <w:szCs w:val="20"/>
        </w:rPr>
        <w:tab/>
        <w:t xml:space="preserve">             </w:t>
      </w:r>
      <w:sdt>
        <w:sdtPr>
          <w:rPr>
            <w:b/>
            <w:sz w:val="20"/>
            <w:szCs w:val="20"/>
          </w:rPr>
          <w:id w:val="2611436"/>
          <w:placeholder>
            <w:docPart w:val="DC0262B63DCD4C5EA6BD52FF021E00CF"/>
          </w:placeholder>
          <w:showingPlcHdr/>
        </w:sdtPr>
        <w:sdtEndPr/>
        <w:sdtContent>
          <w:r w:rsidR="00035F38" w:rsidRPr="005A2E34">
            <w:rPr>
              <w:rStyle w:val="Textodelmarcadordeposicin"/>
              <w:i/>
              <w:sz w:val="20"/>
              <w:szCs w:val="20"/>
            </w:rPr>
            <w:t>Nom</w:t>
          </w:r>
        </w:sdtContent>
      </w:sdt>
      <w:r w:rsidR="00035F38" w:rsidRPr="005A2E34">
        <w:rPr>
          <w:b/>
          <w:sz w:val="20"/>
          <w:szCs w:val="20"/>
        </w:rPr>
        <w:t xml:space="preserve">  </w:t>
      </w:r>
      <w:r w:rsidR="00832C11" w:rsidRPr="005A2E34">
        <w:rPr>
          <w:b/>
          <w:sz w:val="20"/>
          <w:szCs w:val="20"/>
        </w:rPr>
        <w:t xml:space="preserve">Mòbil:  </w:t>
      </w:r>
      <w:sdt>
        <w:sdtPr>
          <w:rPr>
            <w:b/>
            <w:sz w:val="20"/>
            <w:szCs w:val="20"/>
          </w:rPr>
          <w:id w:val="2611438"/>
          <w:placeholder>
            <w:docPart w:val="E8557D7D9E20437F930DF27E3477DC84"/>
          </w:placeholder>
          <w:showingPlcHdr/>
        </w:sdtPr>
        <w:sdtEndPr/>
        <w:sdtContent>
          <w:r w:rsidR="00035F38" w:rsidRPr="005A2E34">
            <w:rPr>
              <w:rStyle w:val="Textodelmarcadordeposicin"/>
              <w:i/>
              <w:sz w:val="20"/>
              <w:szCs w:val="20"/>
            </w:rPr>
            <w:t>mòbil</w:t>
          </w:r>
        </w:sdtContent>
      </w:sdt>
      <w:r w:rsidR="00832C11" w:rsidRPr="005A2E34">
        <w:rPr>
          <w:b/>
          <w:sz w:val="20"/>
          <w:szCs w:val="20"/>
        </w:rPr>
        <w:t xml:space="preserve"> Correu electrònic: </w:t>
      </w:r>
      <w:sdt>
        <w:sdtPr>
          <w:rPr>
            <w:b/>
            <w:sz w:val="20"/>
            <w:szCs w:val="20"/>
          </w:rPr>
          <w:id w:val="2611440"/>
          <w:placeholder>
            <w:docPart w:val="31B1A16702424DB8B9D36A13E3C9DF7B"/>
          </w:placeholder>
          <w:showingPlcHdr/>
        </w:sdtPr>
        <w:sdtEndPr/>
        <w:sdtContent>
          <w:r w:rsidR="00035F38" w:rsidRPr="005A2E34">
            <w:rPr>
              <w:rStyle w:val="Textodelmarcadordeposicin"/>
              <w:i/>
              <w:sz w:val="20"/>
              <w:szCs w:val="20"/>
            </w:rPr>
            <w:t>correu</w:t>
          </w:r>
        </w:sdtContent>
      </w:sdt>
    </w:p>
    <w:p w:rsidR="00035F38" w:rsidRDefault="00832C11" w:rsidP="005A2E34">
      <w:pPr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  <w:sz w:val="32"/>
          <w:szCs w:val="32"/>
        </w:rPr>
        <w:t>Autorització</w:t>
      </w:r>
      <w:r w:rsidRPr="0075649B">
        <w:rPr>
          <w:b/>
        </w:rPr>
        <w:t xml:space="preserve"> </w:t>
      </w:r>
    </w:p>
    <w:p w:rsidR="00035F38" w:rsidRPr="005A2E34" w:rsidRDefault="00035F38" w:rsidP="005A2E34">
      <w:pPr>
        <w:autoSpaceDE w:val="0"/>
        <w:autoSpaceDN w:val="0"/>
        <w:adjustRightInd w:val="0"/>
        <w:spacing w:after="0"/>
        <w:jc w:val="both"/>
        <w:rPr>
          <w:rFonts w:cs="Arial"/>
          <w:sz w:val="20"/>
          <w:szCs w:val="20"/>
        </w:rPr>
      </w:pPr>
      <w:r w:rsidRPr="005A2E34">
        <w:rPr>
          <w:rFonts w:cs="Arial"/>
          <w:sz w:val="20"/>
          <w:szCs w:val="20"/>
        </w:rPr>
        <w:t xml:space="preserve">En/Na  </w:t>
      </w:r>
      <w:sdt>
        <w:sdtPr>
          <w:rPr>
            <w:rFonts w:cs="Arial"/>
            <w:i/>
            <w:sz w:val="20"/>
            <w:szCs w:val="20"/>
          </w:rPr>
          <w:id w:val="2611495"/>
          <w:placeholder>
            <w:docPart w:val="78EABC98CF1A4FD4AE3DBA937411C987"/>
          </w:placeholder>
        </w:sdtPr>
        <w:sdtEndPr>
          <w:rPr>
            <w:i w:val="0"/>
          </w:rPr>
        </w:sdtEndPr>
        <w:sdtContent>
          <w:r w:rsidRPr="005A2E34">
            <w:rPr>
              <w:rStyle w:val="Textodelmarcadordeposicin"/>
              <w:i/>
              <w:sz w:val="20"/>
              <w:szCs w:val="20"/>
            </w:rPr>
            <w:t>nom del pare/mare/tutor</w:t>
          </w:r>
        </w:sdtContent>
      </w:sdt>
      <w:r w:rsidRPr="005A2E34">
        <w:rPr>
          <w:rFonts w:cs="Arial"/>
          <w:sz w:val="20"/>
          <w:szCs w:val="20"/>
        </w:rPr>
        <w:t xml:space="preserve">, amb DNI </w:t>
      </w:r>
      <w:sdt>
        <w:sdtPr>
          <w:rPr>
            <w:rFonts w:cs="Arial"/>
            <w:sz w:val="20"/>
            <w:szCs w:val="20"/>
          </w:rPr>
          <w:id w:val="2611498"/>
          <w:placeholder>
            <w:docPart w:val="4D8E85F9833740248CA39EDFC4BF3DB7"/>
          </w:placeholder>
          <w:showingPlcHdr/>
        </w:sdtPr>
        <w:sdtEndPr/>
        <w:sdtContent>
          <w:r w:rsidRPr="005A2E34">
            <w:rPr>
              <w:rStyle w:val="Textodelmarcadordeposicin"/>
              <w:i/>
              <w:sz w:val="20"/>
              <w:szCs w:val="20"/>
            </w:rPr>
            <w:t>DNI</w:t>
          </w:r>
        </w:sdtContent>
      </w:sdt>
      <w:r w:rsidRPr="005A2E34">
        <w:rPr>
          <w:rFonts w:cs="Arial"/>
          <w:sz w:val="20"/>
          <w:szCs w:val="20"/>
        </w:rPr>
        <w:t xml:space="preserve">, </w:t>
      </w:r>
      <w:r w:rsidR="00170D7B" w:rsidRPr="005A2E34">
        <w:rPr>
          <w:rFonts w:cs="Arial"/>
          <w:sz w:val="20"/>
          <w:szCs w:val="20"/>
        </w:rPr>
        <w:t xml:space="preserve"> </w:t>
      </w:r>
      <w:r w:rsidRPr="005A2E34">
        <w:rPr>
          <w:rFonts w:cs="Arial"/>
          <w:sz w:val="20"/>
          <w:szCs w:val="20"/>
        </w:rPr>
        <w:t xml:space="preserve">com a </w:t>
      </w:r>
      <w:sdt>
        <w:sdtPr>
          <w:rPr>
            <w:rFonts w:cs="Arial"/>
            <w:sz w:val="20"/>
            <w:szCs w:val="20"/>
          </w:rPr>
          <w:id w:val="2611501"/>
          <w:placeholder>
            <w:docPart w:val="DEA802CED8B449179782041B61B5EDE9"/>
          </w:placeholder>
          <w:showingPlcHdr/>
          <w:dropDownList>
            <w:listItem w:value="Elija un elemento."/>
            <w:listItem w:displayText="Pare" w:value="Pare"/>
            <w:listItem w:displayText="Mare" w:value="Mare"/>
            <w:listItem w:displayText="Tutor/a" w:value="Tutor/a"/>
          </w:dropDownList>
        </w:sdtPr>
        <w:sdtEndPr/>
        <w:sdtContent>
          <w:r w:rsidRPr="005A2E34">
            <w:rPr>
              <w:rStyle w:val="Textodelmarcadordeposicin"/>
              <w:sz w:val="20"/>
              <w:szCs w:val="20"/>
            </w:rPr>
            <w:t>pare/mare/tutor/a</w:t>
          </w:r>
        </w:sdtContent>
      </w:sdt>
      <w:r w:rsidRPr="005A2E34">
        <w:rPr>
          <w:rFonts w:cs="Arial"/>
          <w:sz w:val="20"/>
          <w:szCs w:val="20"/>
        </w:rPr>
        <w:t xml:space="preserve"> de </w:t>
      </w:r>
      <w:sdt>
        <w:sdtPr>
          <w:rPr>
            <w:rFonts w:cs="Arial"/>
            <w:sz w:val="20"/>
            <w:szCs w:val="20"/>
          </w:rPr>
          <w:id w:val="2611506"/>
          <w:placeholder>
            <w:docPart w:val="527E88DA9A384445BF509D536A228C99"/>
          </w:placeholder>
          <w:showingPlcHdr/>
        </w:sdtPr>
        <w:sdtEndPr/>
        <w:sdtContent>
          <w:r w:rsidRPr="005A2E34">
            <w:rPr>
              <w:rStyle w:val="Textodelmarcadordeposicin"/>
              <w:i/>
              <w:sz w:val="20"/>
              <w:szCs w:val="20"/>
            </w:rPr>
            <w:t>nom del participant</w:t>
          </w:r>
        </w:sdtContent>
      </w:sdt>
      <w:r w:rsidR="00170D7B" w:rsidRPr="005A2E34">
        <w:rPr>
          <w:rFonts w:cs="Arial"/>
          <w:sz w:val="20"/>
          <w:szCs w:val="20"/>
        </w:rPr>
        <w:t xml:space="preserve">  </w:t>
      </w:r>
      <w:r w:rsidRPr="005A2E34">
        <w:rPr>
          <w:rFonts w:cs="Arial"/>
          <w:sz w:val="20"/>
          <w:szCs w:val="20"/>
        </w:rPr>
        <w:t>l’autoritzo a</w:t>
      </w:r>
      <w:r w:rsidR="00170D7B" w:rsidRPr="005A2E34">
        <w:rPr>
          <w:rFonts w:cs="Arial"/>
          <w:sz w:val="20"/>
          <w:szCs w:val="20"/>
        </w:rPr>
        <w:t xml:space="preserve"> </w:t>
      </w:r>
      <w:r w:rsidRPr="005A2E34">
        <w:rPr>
          <w:rFonts w:cs="Arial"/>
          <w:sz w:val="20"/>
          <w:szCs w:val="20"/>
        </w:rPr>
        <w:t xml:space="preserve">participar a l’activitat d’estiu </w:t>
      </w:r>
      <w:r w:rsidR="00ED25DB">
        <w:rPr>
          <w:rFonts w:cs="Arial"/>
          <w:sz w:val="20"/>
          <w:szCs w:val="20"/>
        </w:rPr>
        <w:t xml:space="preserve">de lleure </w:t>
      </w:r>
      <w:r w:rsidRPr="005A2E34">
        <w:rPr>
          <w:rFonts w:cs="Arial"/>
          <w:sz w:val="20"/>
          <w:szCs w:val="20"/>
        </w:rPr>
        <w:t xml:space="preserve">descrita </w:t>
      </w:r>
      <w:r w:rsidR="008C60C2">
        <w:rPr>
          <w:rFonts w:cs="Arial"/>
          <w:sz w:val="20"/>
          <w:szCs w:val="20"/>
        </w:rPr>
        <w:t xml:space="preserve">anteriorment </w:t>
      </w:r>
      <w:r w:rsidRPr="005A2E34">
        <w:rPr>
          <w:rFonts w:cs="Arial"/>
          <w:sz w:val="20"/>
          <w:szCs w:val="20"/>
        </w:rPr>
        <w:t>organitzada pel Centre d’Esplai Sant Pau</w:t>
      </w:r>
      <w:r w:rsidR="00ED25DB">
        <w:rPr>
          <w:rFonts w:cs="Arial"/>
          <w:sz w:val="20"/>
          <w:szCs w:val="20"/>
        </w:rPr>
        <w:t xml:space="preserve"> de Girona</w:t>
      </w:r>
      <w:r w:rsidRPr="005A2E34">
        <w:rPr>
          <w:rFonts w:cs="Arial"/>
          <w:sz w:val="20"/>
          <w:szCs w:val="20"/>
        </w:rPr>
        <w:t>.</w:t>
      </w:r>
    </w:p>
    <w:p w:rsidR="0088485E" w:rsidRDefault="0088485E" w:rsidP="005A2E34">
      <w:pPr>
        <w:autoSpaceDE w:val="0"/>
        <w:autoSpaceDN w:val="0"/>
        <w:adjustRightInd w:val="0"/>
        <w:spacing w:after="0"/>
        <w:jc w:val="both"/>
        <w:rPr>
          <w:rFonts w:cs="Arial"/>
          <w:sz w:val="20"/>
          <w:szCs w:val="20"/>
        </w:rPr>
      </w:pPr>
    </w:p>
    <w:p w:rsidR="00170D7B" w:rsidRPr="005A2E34" w:rsidRDefault="008C60C2" w:rsidP="005A2E34">
      <w:pPr>
        <w:autoSpaceDE w:val="0"/>
        <w:autoSpaceDN w:val="0"/>
        <w:adjustRightInd w:val="0"/>
        <w:spacing w:after="0"/>
        <w:jc w:val="both"/>
        <w:rPr>
          <w:rFonts w:cs="Arial"/>
          <w:sz w:val="20"/>
          <w:szCs w:val="20"/>
        </w:rPr>
      </w:pPr>
      <w:r w:rsidRPr="008C60C2">
        <w:rPr>
          <w:rFonts w:cs="Arial"/>
          <w:b/>
          <w:sz w:val="20"/>
          <w:szCs w:val="20"/>
        </w:rPr>
        <w:t>Tanmateix AUTORITZO EXPRESSAMENT</w:t>
      </w:r>
      <w:r>
        <w:rPr>
          <w:rFonts w:cs="Arial"/>
          <w:sz w:val="20"/>
          <w:szCs w:val="20"/>
        </w:rPr>
        <w:t>:</w:t>
      </w:r>
    </w:p>
    <w:p w:rsidR="00170D7B" w:rsidRDefault="005A2E34" w:rsidP="00170D7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0"/>
          <w:szCs w:val="20"/>
        </w:rPr>
      </w:pPr>
      <w:r w:rsidRPr="005A2E34">
        <w:rPr>
          <w:rFonts w:eastAsiaTheme="minorHAnsi" w:cs="Arial"/>
          <w:sz w:val="20"/>
          <w:szCs w:val="20"/>
          <w:lang w:eastAsia="en-US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15pt;height:19.5pt" o:ole="">
            <v:imagedata r:id="rId9" o:title=""/>
          </v:shape>
          <w:control r:id="rId10" w:name="CheckBox4" w:shapeid="_x0000_i1037"/>
        </w:object>
      </w:r>
      <w:r w:rsidR="008C60C2">
        <w:rPr>
          <w:rFonts w:cs="Arial"/>
          <w:sz w:val="20"/>
          <w:szCs w:val="20"/>
        </w:rPr>
        <w:t>Que</w:t>
      </w:r>
      <w:r w:rsidR="00170D7B" w:rsidRPr="005A2E34">
        <w:rPr>
          <w:rFonts w:cs="Arial"/>
          <w:sz w:val="20"/>
          <w:szCs w:val="20"/>
        </w:rPr>
        <w:t xml:space="preserve"> pugui ser atès medicament, degudament internat i intervingut quirúrgicament o tractat segons decisió mèdica per part del corresponent equip mèdic, en cas d’urgència.</w:t>
      </w:r>
    </w:p>
    <w:p w:rsidR="008C60C2" w:rsidRDefault="008C60C2" w:rsidP="008C60C2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0"/>
          <w:szCs w:val="20"/>
        </w:rPr>
      </w:pPr>
      <w:r w:rsidRPr="005A2E34">
        <w:rPr>
          <w:rFonts w:eastAsiaTheme="minorHAnsi" w:cs="Arial"/>
          <w:sz w:val="20"/>
          <w:szCs w:val="20"/>
          <w:lang w:eastAsia="en-US"/>
        </w:rPr>
        <w:object w:dxaOrig="225" w:dyaOrig="225">
          <v:shape id="_x0000_i1038" type="#_x0000_t75" style="width:15pt;height:19.5pt" o:ole="">
            <v:imagedata r:id="rId11" o:title=""/>
          </v:shape>
          <w:control r:id="rId12" w:name="CheckBox3" w:shapeid="_x0000_i1038"/>
        </w:object>
      </w:r>
      <w:r>
        <w:rPr>
          <w:rFonts w:cs="Arial"/>
          <w:sz w:val="20"/>
          <w:szCs w:val="20"/>
        </w:rPr>
        <w:t xml:space="preserve">Que pugui ser traslladat </w:t>
      </w:r>
      <w:r w:rsidR="00ED25DB">
        <w:rPr>
          <w:rFonts w:cs="Arial"/>
          <w:sz w:val="20"/>
          <w:szCs w:val="20"/>
        </w:rPr>
        <w:t>amb</w:t>
      </w:r>
      <w:r w:rsidRPr="005A2E34">
        <w:rPr>
          <w:rFonts w:cs="Arial"/>
          <w:sz w:val="20"/>
          <w:szCs w:val="20"/>
        </w:rPr>
        <w:t xml:space="preserve"> vehicle privat </w:t>
      </w:r>
      <w:r w:rsidR="00ED25DB">
        <w:rPr>
          <w:rFonts w:cs="Arial"/>
          <w:sz w:val="20"/>
          <w:szCs w:val="20"/>
        </w:rPr>
        <w:t>(</w:t>
      </w:r>
      <w:r w:rsidRPr="005A2E34">
        <w:rPr>
          <w:rFonts w:cs="Arial"/>
          <w:sz w:val="20"/>
          <w:szCs w:val="20"/>
        </w:rPr>
        <w:t>pel desplaçament no urgent ni especialit</w:t>
      </w:r>
      <w:r>
        <w:rPr>
          <w:rFonts w:cs="Arial"/>
          <w:sz w:val="20"/>
          <w:szCs w:val="20"/>
        </w:rPr>
        <w:t>z</w:t>
      </w:r>
      <w:r w:rsidRPr="005A2E34">
        <w:rPr>
          <w:rFonts w:cs="Arial"/>
          <w:sz w:val="20"/>
          <w:szCs w:val="20"/>
        </w:rPr>
        <w:t>at</w:t>
      </w:r>
      <w:r w:rsidR="00ED25DB">
        <w:rPr>
          <w:rFonts w:cs="Arial"/>
          <w:sz w:val="20"/>
          <w:szCs w:val="20"/>
        </w:rPr>
        <w:t>)</w:t>
      </w:r>
      <w:r w:rsidRPr="005A2E34">
        <w:rPr>
          <w:rFonts w:cs="Arial"/>
          <w:sz w:val="20"/>
          <w:szCs w:val="20"/>
        </w:rPr>
        <w:t xml:space="preserve"> en c</w:t>
      </w:r>
      <w:r>
        <w:rPr>
          <w:rFonts w:cs="Arial"/>
          <w:sz w:val="20"/>
          <w:szCs w:val="20"/>
        </w:rPr>
        <w:t>as de necessitar atenció mèdica.</w:t>
      </w:r>
    </w:p>
    <w:p w:rsidR="00ED25DB" w:rsidRPr="005A2E34" w:rsidRDefault="00ED25DB" w:rsidP="008C60C2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0"/>
          <w:szCs w:val="20"/>
        </w:rPr>
      </w:pPr>
      <w:r>
        <w:rPr>
          <w:rFonts w:eastAsiaTheme="minorHAnsi" w:cs="Arial"/>
          <w:sz w:val="20"/>
          <w:szCs w:val="20"/>
          <w:lang w:eastAsia="en-US"/>
        </w:rPr>
        <w:object w:dxaOrig="225" w:dyaOrig="225">
          <v:shape id="_x0000_i1039" type="#_x0000_t75" style="width:13.5pt;height:18.75pt" o:ole="">
            <v:imagedata r:id="rId13" o:title=""/>
          </v:shape>
          <w:control r:id="rId14" w:name="CheckBox12" w:shapeid="_x0000_i1039"/>
        </w:object>
      </w:r>
      <w:r>
        <w:rPr>
          <w:rFonts w:cs="Arial"/>
          <w:sz w:val="20"/>
          <w:szCs w:val="20"/>
        </w:rPr>
        <w:t>Que pugui realitzar totes les diverses activitats programades dins de l’activitat d’estiu de lleure</w:t>
      </w:r>
      <w:r w:rsidR="009937A0">
        <w:rPr>
          <w:rFonts w:cs="Arial"/>
          <w:sz w:val="20"/>
          <w:szCs w:val="20"/>
        </w:rPr>
        <w:t xml:space="preserve"> descrita</w:t>
      </w:r>
      <w:r>
        <w:rPr>
          <w:rFonts w:cs="Arial"/>
          <w:sz w:val="20"/>
          <w:szCs w:val="20"/>
        </w:rPr>
        <w:t>, incloses les activitats fisicoesportives, d’aventura i de piscina.</w:t>
      </w:r>
    </w:p>
    <w:p w:rsidR="00170D7B" w:rsidRPr="005A2E34" w:rsidRDefault="005A2E34" w:rsidP="00170D7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0"/>
          <w:szCs w:val="20"/>
        </w:rPr>
      </w:pPr>
      <w:r>
        <w:rPr>
          <w:rFonts w:eastAsiaTheme="minorHAnsi" w:cs="Arial"/>
          <w:sz w:val="20"/>
          <w:szCs w:val="20"/>
          <w:lang w:eastAsia="en-US"/>
        </w:rPr>
        <w:object w:dxaOrig="225" w:dyaOrig="225">
          <v:shape id="_x0000_i1040" type="#_x0000_t75" style="width:13.5pt;height:18.75pt" o:ole="">
            <v:imagedata r:id="rId13" o:title=""/>
          </v:shape>
          <w:control r:id="rId15" w:name="CheckBox5" w:shapeid="_x0000_i1040"/>
        </w:object>
      </w:r>
      <w:r w:rsidR="00ED25DB">
        <w:rPr>
          <w:rFonts w:cs="Arial"/>
          <w:sz w:val="20"/>
          <w:szCs w:val="20"/>
        </w:rPr>
        <w:t>Q</w:t>
      </w:r>
      <w:r w:rsidR="008C60C2">
        <w:rPr>
          <w:rFonts w:cs="Arial"/>
          <w:sz w:val="20"/>
          <w:szCs w:val="20"/>
        </w:rPr>
        <w:t>ue</w:t>
      </w:r>
      <w:r w:rsidR="00170D7B" w:rsidRPr="005A2E34">
        <w:rPr>
          <w:rFonts w:cs="Arial"/>
          <w:sz w:val="20"/>
          <w:szCs w:val="20"/>
        </w:rPr>
        <w:t xml:space="preserve"> la</w:t>
      </w:r>
      <w:r w:rsidR="008C60C2">
        <w:rPr>
          <w:rFonts w:cs="Arial"/>
          <w:sz w:val="20"/>
          <w:szCs w:val="20"/>
        </w:rPr>
        <w:t xml:space="preserve"> seva</w:t>
      </w:r>
      <w:r w:rsidR="00170D7B" w:rsidRPr="005A2E34">
        <w:rPr>
          <w:rFonts w:cs="Arial"/>
          <w:sz w:val="20"/>
          <w:szCs w:val="20"/>
        </w:rPr>
        <w:t xml:space="preserve"> imatge pugui aparèixer en fotografies/vídeos corresponents a les activitats del centre que es realitzen durant la campanya d’estiu, i dono el meu consentiment per a emprar aquestes imatges en campanyes de promoció i difusió de les diferents activitats orga</w:t>
      </w:r>
      <w:r w:rsidR="0088485E">
        <w:rPr>
          <w:rFonts w:cs="Arial"/>
          <w:sz w:val="20"/>
          <w:szCs w:val="20"/>
        </w:rPr>
        <w:t>nitzades des d’aquesta entitat (1)</w:t>
      </w:r>
      <w:r w:rsidR="00170D7B" w:rsidRPr="005A2E34">
        <w:rPr>
          <w:rFonts w:cs="Arial"/>
          <w:sz w:val="20"/>
          <w:szCs w:val="20"/>
        </w:rPr>
        <w:t>.</w:t>
      </w:r>
    </w:p>
    <w:p w:rsidR="0088485E" w:rsidRDefault="005A2E34" w:rsidP="0088485E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0"/>
          <w:szCs w:val="20"/>
        </w:rPr>
      </w:pPr>
      <w:r>
        <w:rPr>
          <w:rFonts w:eastAsiaTheme="minorHAnsi" w:cs="Arial"/>
          <w:sz w:val="20"/>
          <w:szCs w:val="20"/>
          <w:lang w:eastAsia="en-US"/>
        </w:rPr>
        <w:object w:dxaOrig="225" w:dyaOrig="225">
          <v:shape id="_x0000_i1041" type="#_x0000_t75" style="width:13.5pt;height:18.75pt" o:ole="">
            <v:imagedata r:id="rId13" o:title=""/>
          </v:shape>
          <w:control r:id="rId16" w:name="CheckBox6" w:shapeid="_x0000_i1041"/>
        </w:object>
      </w:r>
      <w:r w:rsidR="00ED25DB">
        <w:rPr>
          <w:rFonts w:cs="Arial"/>
          <w:sz w:val="20"/>
          <w:szCs w:val="20"/>
        </w:rPr>
        <w:t>Q</w:t>
      </w:r>
      <w:r w:rsidR="00170D7B" w:rsidRPr="005A2E34">
        <w:rPr>
          <w:rFonts w:cs="Arial"/>
          <w:sz w:val="20"/>
          <w:szCs w:val="20"/>
        </w:rPr>
        <w:t xml:space="preserve">ue </w:t>
      </w:r>
      <w:r w:rsidR="00D558D1">
        <w:rPr>
          <w:rFonts w:cs="Arial"/>
          <w:sz w:val="20"/>
          <w:szCs w:val="20"/>
        </w:rPr>
        <w:t>se li administri la medicació/les cures descrita/es</w:t>
      </w:r>
      <w:r w:rsidR="00170D7B" w:rsidRPr="005A2E34">
        <w:rPr>
          <w:rFonts w:cs="Arial"/>
          <w:sz w:val="20"/>
          <w:szCs w:val="20"/>
        </w:rPr>
        <w:t xml:space="preserve"> a</w:t>
      </w:r>
      <w:r w:rsidR="00D558D1">
        <w:rPr>
          <w:rFonts w:cs="Arial"/>
          <w:sz w:val="20"/>
          <w:szCs w:val="20"/>
        </w:rPr>
        <w:t xml:space="preserve"> la fitxa de salut (clàusules 9 i 10</w:t>
      </w:r>
      <w:r w:rsidR="00170D7B" w:rsidRPr="005A2E34">
        <w:rPr>
          <w:rFonts w:cs="Arial"/>
          <w:sz w:val="20"/>
          <w:szCs w:val="20"/>
        </w:rPr>
        <w:t>).</w:t>
      </w:r>
    </w:p>
    <w:p w:rsidR="00035F38" w:rsidRDefault="00787D96" w:rsidP="0088485E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0"/>
          <w:szCs w:val="20"/>
        </w:rPr>
      </w:pPr>
      <w:r>
        <w:rPr>
          <w:rFonts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-224790</wp:posOffset>
                </wp:positionH>
                <wp:positionV relativeFrom="paragraph">
                  <wp:posOffset>421005</wp:posOffset>
                </wp:positionV>
                <wp:extent cx="6512560" cy="810895"/>
                <wp:effectExtent l="9525" t="13970" r="12065" b="13335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2560" cy="810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Theme="minorHAnsi" w:hAnsiTheme="minorHAnsi" w:cstheme="minorBidi"/>
                                <w:color w:val="auto"/>
                                <w:sz w:val="18"/>
                                <w:szCs w:val="18"/>
                              </w:rPr>
                              <w:id w:val="2581448"/>
                              <w:placeholder>
                                <w:docPart w:val="081E4AFD4AE94CF3893251267F98C9F1"/>
                              </w:placeholder>
                              <w:temporary/>
                              <w:showingPlcHdr/>
                            </w:sdtPr>
                            <w:sdtEndPr/>
                            <w:sdtContent>
                              <w:p w:rsidR="009937A0" w:rsidRPr="009937A0" w:rsidRDefault="009937A0" w:rsidP="0088485E">
                                <w:pPr>
                                  <w:pStyle w:val="Default"/>
                                  <w:numPr>
                                    <w:ilvl w:val="0"/>
                                    <w:numId w:val="1"/>
                                  </w:numPr>
                                  <w:jc w:val="both"/>
                                  <w:rPr>
                                    <w:rFonts w:asciiTheme="minorHAnsi" w:hAnsiTheme="minorHAnsi"/>
                                    <w:sz w:val="18"/>
                                    <w:szCs w:val="18"/>
                                  </w:rPr>
                                </w:pPr>
                                <w:r w:rsidRPr="009937A0">
                                  <w:rPr>
                                    <w:rFonts w:asciiTheme="minorHAnsi" w:hAnsiTheme="minorHAnsi"/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 xml:space="preserve">Tenint en compte que el dret a la pròpia imatge està reconegut a l'article 18.1 de la Constitució i regulat per la llei 5/1982, de 5 de maig, sobre el dret a l'honor, a la intimitat personal i familiar i a la pròpia imatge, l’organització d'aquesta activitat demana el consentiment als pares/tutors legals per poder publicar fotografies on apareguin els seus fills/es on aquests o aquestes siguin clarament identificables. </w:t>
                                </w:r>
                              </w:p>
                              <w:p w:rsidR="009937A0" w:rsidRPr="009937A0" w:rsidRDefault="00787D96" w:rsidP="0088485E">
                                <w:pPr>
                                  <w:jc w:val="both"/>
                                  <w:rPr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17.7pt;margin-top:33.15pt;width:512.8pt;height:6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">
                <v:textbox>
                  <w:txbxContent>
                    <w:sdt>
                      <w:sdtPr>
                        <w:rPr>
                          <w:rFonts w:asciiTheme="minorHAnsi" w:hAnsiTheme="minorHAnsi" w:cstheme="minorBidi"/>
                          <w:color w:val="auto"/>
                          <w:sz w:val="18"/>
                          <w:szCs w:val="18"/>
                        </w:rPr>
                        <w:id w:val="2581448"/>
                        <w:placeholder>
                          <w:docPart w:val="081E4AFD4AE94CF3893251267F98C9F1"/>
                        </w:placeholder>
                        <w:temporary/>
                        <w:showingPlcHdr/>
                      </w:sdtPr>
                      <w:sdtEndPr/>
                      <w:sdtContent>
                        <w:p w:rsidR="009937A0" w:rsidRPr="009937A0" w:rsidRDefault="009937A0" w:rsidP="0088485E">
                          <w:pPr>
                            <w:pStyle w:val="Default"/>
                            <w:numPr>
                              <w:ilvl w:val="0"/>
                              <w:numId w:val="1"/>
                            </w:numPr>
                            <w:jc w:val="both"/>
                            <w:rPr>
                              <w:rFonts w:asciiTheme="minorHAnsi" w:hAnsiTheme="minorHAnsi"/>
                              <w:sz w:val="18"/>
                              <w:szCs w:val="18"/>
                            </w:rPr>
                          </w:pPr>
                          <w:r w:rsidRPr="009937A0">
                            <w:rPr>
                              <w:rFonts w:asciiTheme="minorHAnsi" w:hAnsiTheme="minorHAnsi"/>
                              <w:i/>
                              <w:iCs/>
                              <w:sz w:val="18"/>
                              <w:szCs w:val="18"/>
                            </w:rPr>
                            <w:t xml:space="preserve">Tenint en compte que el dret a la pròpia imatge està reconegut a l'article 18.1 de la Constitució i regulat per la llei 5/1982, de 5 de maig, sobre el dret a l'honor, a la intimitat personal i familiar i a la pròpia imatge, l’organització d'aquesta activitat demana el consentiment als pares/tutors legals per poder publicar fotografies on apareguin els seus fills/es on aquests o aquestes siguin clarament identificables. </w:t>
                          </w:r>
                        </w:p>
                        <w:p w:rsidR="009937A0" w:rsidRPr="009937A0" w:rsidRDefault="00787D96" w:rsidP="0088485E">
                          <w:pPr>
                            <w:jc w:val="both"/>
                            <w:rPr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88485E" w:rsidRPr="0088485E">
        <w:rPr>
          <w:rFonts w:cs="Arial"/>
          <w:sz w:val="20"/>
          <w:szCs w:val="20"/>
        </w:rPr>
        <w:t>Data:</w:t>
      </w:r>
      <w:sdt>
        <w:sdtPr>
          <w:rPr>
            <w:rFonts w:ascii="Arial" w:hAnsi="Arial" w:cs="Arial"/>
          </w:rPr>
          <w:id w:val="2581339"/>
          <w:placeholder>
            <w:docPart w:val="472EDA00F3D3487BA36457A84BDA1322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EndPr/>
        <w:sdtContent>
          <w:r w:rsidR="0088485E" w:rsidRPr="004E5621">
            <w:rPr>
              <w:rStyle w:val="Textodelmarcadordeposicin"/>
              <w:sz w:val="20"/>
              <w:szCs w:val="20"/>
            </w:rPr>
            <w:t>00/00/0000</w:t>
          </w:r>
        </w:sdtContent>
      </w:sdt>
      <w:r w:rsidR="0088485E">
        <w:rPr>
          <w:rFonts w:ascii="Arial" w:hAnsi="Arial" w:cs="Arial"/>
        </w:rPr>
        <w:tab/>
      </w:r>
      <w:r w:rsidR="0088485E">
        <w:rPr>
          <w:rFonts w:ascii="Arial" w:hAnsi="Arial" w:cs="Arial"/>
        </w:rPr>
        <w:tab/>
      </w:r>
      <w:r w:rsidR="0088485E">
        <w:rPr>
          <w:rFonts w:ascii="Arial" w:hAnsi="Arial" w:cs="Arial"/>
        </w:rPr>
        <w:tab/>
      </w:r>
      <w:r w:rsidR="0088485E">
        <w:rPr>
          <w:rFonts w:ascii="Arial" w:hAnsi="Arial" w:cs="Arial"/>
        </w:rPr>
        <w:tab/>
      </w:r>
      <w:r w:rsidR="0088485E">
        <w:rPr>
          <w:rFonts w:ascii="Arial" w:hAnsi="Arial" w:cs="Arial"/>
        </w:rPr>
        <w:tab/>
      </w:r>
      <w:r w:rsidR="0088485E" w:rsidRPr="0088485E">
        <w:rPr>
          <w:rFonts w:cs="Arial"/>
          <w:sz w:val="20"/>
          <w:szCs w:val="20"/>
        </w:rPr>
        <w:t>Signatura</w:t>
      </w:r>
      <w:r w:rsidR="0088485E">
        <w:rPr>
          <w:rFonts w:cs="Arial"/>
          <w:sz w:val="20"/>
          <w:szCs w:val="20"/>
        </w:rPr>
        <w:t>:</w:t>
      </w:r>
    </w:p>
    <w:p w:rsidR="00966D5C" w:rsidRDefault="00966D5C" w:rsidP="009937A0">
      <w:pPr>
        <w:pStyle w:val="Default"/>
        <w:jc w:val="both"/>
        <w:rPr>
          <w:b/>
          <w:sz w:val="32"/>
          <w:szCs w:val="32"/>
        </w:rPr>
      </w:pPr>
    </w:p>
    <w:p w:rsidR="00966D5C" w:rsidRDefault="00966D5C" w:rsidP="009937A0">
      <w:pPr>
        <w:pStyle w:val="Default"/>
        <w:jc w:val="both"/>
        <w:rPr>
          <w:b/>
          <w:sz w:val="32"/>
          <w:szCs w:val="32"/>
        </w:rPr>
      </w:pPr>
    </w:p>
    <w:p w:rsidR="00966D5C" w:rsidRDefault="00966D5C" w:rsidP="009937A0">
      <w:pPr>
        <w:pStyle w:val="Default"/>
        <w:jc w:val="both"/>
        <w:rPr>
          <w:b/>
          <w:sz w:val="32"/>
          <w:szCs w:val="32"/>
        </w:rPr>
      </w:pPr>
    </w:p>
    <w:p w:rsidR="00966D5C" w:rsidRDefault="00966D5C" w:rsidP="009937A0">
      <w:pPr>
        <w:pStyle w:val="Default"/>
        <w:jc w:val="both"/>
        <w:rPr>
          <w:b/>
          <w:sz w:val="32"/>
          <w:szCs w:val="32"/>
        </w:rPr>
      </w:pPr>
    </w:p>
    <w:p w:rsidR="009937A0" w:rsidRDefault="0088485E" w:rsidP="009937A0">
      <w:pPr>
        <w:pStyle w:val="Default"/>
        <w:jc w:val="both"/>
        <w:rPr>
          <w:rFonts w:asciiTheme="minorHAnsi" w:hAnsiTheme="minorHAnsi" w:cstheme="minorBidi"/>
          <w:color w:val="auto"/>
          <w:sz w:val="20"/>
          <w:szCs w:val="20"/>
        </w:rPr>
      </w:pPr>
      <w:r>
        <w:rPr>
          <w:b/>
          <w:sz w:val="32"/>
          <w:szCs w:val="32"/>
        </w:rPr>
        <w:t>Fitxa de salut</w:t>
      </w:r>
      <w:r w:rsidR="009937A0" w:rsidRPr="009937A0">
        <w:rPr>
          <w:rFonts w:asciiTheme="minorHAnsi" w:hAnsiTheme="minorHAnsi" w:cstheme="minorBidi"/>
          <w:color w:val="auto"/>
          <w:sz w:val="20"/>
          <w:szCs w:val="20"/>
        </w:rPr>
        <w:t xml:space="preserve"> </w:t>
      </w:r>
    </w:p>
    <w:p w:rsidR="0088485E" w:rsidRDefault="009937A0" w:rsidP="009937A0">
      <w:pPr>
        <w:pStyle w:val="Default"/>
        <w:jc w:val="both"/>
        <w:rPr>
          <w:rFonts w:asciiTheme="minorHAnsi" w:hAnsiTheme="minorHAnsi" w:cstheme="minorBidi"/>
          <w:color w:val="auto"/>
          <w:sz w:val="18"/>
          <w:szCs w:val="18"/>
        </w:rPr>
      </w:pPr>
      <w:r w:rsidRPr="009937A0">
        <w:rPr>
          <w:rFonts w:asciiTheme="minorHAnsi" w:hAnsiTheme="minorHAnsi" w:cstheme="minorBidi"/>
          <w:color w:val="auto"/>
          <w:sz w:val="18"/>
          <w:szCs w:val="18"/>
        </w:rPr>
        <w:t xml:space="preserve">La informació continguda en aquesta fitxa ha de permetre a l’equip de monitors respondre adequadament davant qualsevol situació, és important que la informació sigui complerta. </w:t>
      </w:r>
      <w:r>
        <w:rPr>
          <w:rFonts w:asciiTheme="minorHAnsi" w:hAnsiTheme="minorHAnsi" w:cstheme="minorBidi"/>
          <w:color w:val="auto"/>
          <w:sz w:val="18"/>
          <w:szCs w:val="18"/>
        </w:rPr>
        <w:t xml:space="preserve">El </w:t>
      </w:r>
      <w:r w:rsidRPr="009937A0">
        <w:rPr>
          <w:rFonts w:asciiTheme="minorHAnsi" w:hAnsiTheme="minorHAnsi" w:cstheme="minorBidi"/>
          <w:color w:val="auto"/>
          <w:sz w:val="18"/>
          <w:szCs w:val="18"/>
        </w:rPr>
        <w:t>programa de l’activitat inclou activitats físiques o esportives i de piscina o bany, cal informar de qualsevol dificultat per desenvolupar normalment aquests tipus d’activitats.</w:t>
      </w:r>
    </w:p>
    <w:p w:rsidR="00966D5C" w:rsidRPr="009937A0" w:rsidRDefault="00966D5C" w:rsidP="009937A0">
      <w:pPr>
        <w:pStyle w:val="Default"/>
        <w:jc w:val="both"/>
        <w:rPr>
          <w:rFonts w:asciiTheme="minorHAnsi" w:hAnsiTheme="minorHAnsi" w:cstheme="minorBidi"/>
          <w:color w:val="auto"/>
          <w:sz w:val="18"/>
          <w:szCs w:val="18"/>
        </w:rPr>
      </w:pPr>
    </w:p>
    <w:p w:rsidR="00A3413B" w:rsidRDefault="0088485E" w:rsidP="00A3413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b/>
          <w:sz w:val="20"/>
          <w:szCs w:val="20"/>
        </w:rPr>
      </w:pPr>
      <w:r w:rsidRPr="0088485E">
        <w:rPr>
          <w:b/>
          <w:sz w:val="20"/>
          <w:szCs w:val="20"/>
        </w:rPr>
        <w:t xml:space="preserve">El participant pateix alguna al·lèrgia o intolerància alimentaria? </w:t>
      </w:r>
      <w:sdt>
        <w:sdtPr>
          <w:rPr>
            <w:b/>
            <w:sz w:val="20"/>
            <w:szCs w:val="20"/>
          </w:rPr>
          <w:id w:val="2581359"/>
          <w:placeholder>
            <w:docPart w:val="48F90D8CE5FE468099CCB6A86A46FBD5"/>
          </w:placeholder>
          <w:showingPlcHdr/>
          <w:dropDownList>
            <w:listItem w:value="Elija un elemento."/>
            <w:listItem w:displayText="Sí" w:value="Sí"/>
            <w:listItem w:displayText="No" w:value="No"/>
          </w:dropDownList>
        </w:sdtPr>
        <w:sdtEndPr/>
        <w:sdtContent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sdtContent>
      </w:sdt>
    </w:p>
    <w:p w:rsidR="004E3B93" w:rsidRDefault="0088485E" w:rsidP="00A3413B">
      <w:pPr>
        <w:pStyle w:val="Prrafodelista"/>
        <w:autoSpaceDE w:val="0"/>
        <w:autoSpaceDN w:val="0"/>
        <w:adjustRightInd w:val="0"/>
        <w:spacing w:after="0"/>
        <w:jc w:val="both"/>
      </w:pPr>
      <w:r w:rsidRPr="00A3413B">
        <w:rPr>
          <w:b/>
          <w:sz w:val="20"/>
          <w:szCs w:val="20"/>
        </w:rPr>
        <w:t xml:space="preserve">Quina? </w:t>
      </w:r>
      <w:sdt>
        <w:sdtPr>
          <w:id w:val="2581365"/>
          <w:placeholder>
            <w:docPart w:val="12C58219E20C4EC29CC7F72E6031E8D8"/>
          </w:placeholder>
          <w:showingPlcHdr/>
        </w:sdtPr>
        <w:sdtEndPr/>
        <w:sdtContent>
          <w:r w:rsidR="00A3413B">
            <w:rPr>
              <w:rStyle w:val="Textodelmarcadordeposicin"/>
              <w:i/>
              <w:sz w:val="20"/>
              <w:szCs w:val="20"/>
            </w:rPr>
            <w:t>e</w:t>
          </w:r>
          <w:r w:rsidRPr="00A3413B">
            <w:rPr>
              <w:rStyle w:val="Textodelmarcadordeposicin"/>
              <w:i/>
              <w:sz w:val="20"/>
              <w:szCs w:val="20"/>
            </w:rPr>
            <w:t>n cas que sigui sí</w:t>
          </w:r>
        </w:sdtContent>
      </w:sdt>
      <w:r w:rsidR="004E3B93">
        <w:t xml:space="preserve">  </w:t>
      </w:r>
    </w:p>
    <w:p w:rsidR="0088485E" w:rsidRPr="00A3413B" w:rsidRDefault="004E3B93" w:rsidP="00A3413B">
      <w:pPr>
        <w:pStyle w:val="Prrafodelista"/>
        <w:autoSpaceDE w:val="0"/>
        <w:autoSpaceDN w:val="0"/>
        <w:adjustRightInd w:val="0"/>
        <w:spacing w:after="0"/>
        <w:jc w:val="both"/>
        <w:rPr>
          <w:b/>
          <w:sz w:val="20"/>
          <w:szCs w:val="20"/>
        </w:rPr>
      </w:pPr>
      <w:r w:rsidRPr="004E3B93">
        <w:rPr>
          <w:b/>
          <w:sz w:val="20"/>
          <w:szCs w:val="20"/>
        </w:rPr>
        <w:t xml:space="preserve">Específicament, </w:t>
      </w:r>
      <w:r>
        <w:rPr>
          <w:b/>
          <w:sz w:val="20"/>
          <w:szCs w:val="20"/>
        </w:rPr>
        <w:t>a</w:t>
      </w:r>
      <w:r w:rsidRPr="004E3B93">
        <w:rPr>
          <w:b/>
          <w:sz w:val="20"/>
          <w:szCs w:val="20"/>
        </w:rPr>
        <w:t xml:space="preserve"> algun medicament o principi actiu? </w:t>
      </w:r>
      <w:sdt>
        <w:sdtPr>
          <w:rPr>
            <w:b/>
            <w:sz w:val="20"/>
            <w:szCs w:val="20"/>
          </w:rPr>
          <w:id w:val="2581425"/>
          <w:placeholder>
            <w:docPart w:val="2927B8E6ABA348C79420D63EADC60095"/>
          </w:placeholder>
          <w:showingPlcHdr/>
          <w:dropDownList>
            <w:listItem w:value="Elija un elemento."/>
            <w:listItem w:displayText="Sí" w:value="Sí"/>
            <w:listItem w:displayText="No" w:value="No"/>
          </w:dropDownList>
        </w:sdtPr>
        <w:sdtEndPr/>
        <w:sdtContent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sdtContent>
      </w:sdt>
      <w:r>
        <w:rPr>
          <w:b/>
          <w:sz w:val="20"/>
          <w:szCs w:val="20"/>
        </w:rPr>
        <w:t xml:space="preserve"> Quin?  </w:t>
      </w:r>
      <w:sdt>
        <w:sdtPr>
          <w:id w:val="2581424"/>
          <w:placeholder>
            <w:docPart w:val="1EBED17BB636444EA39580189FCEE50C"/>
          </w:placeholder>
          <w:showingPlcHdr/>
        </w:sdtPr>
        <w:sdtEndPr/>
        <w:sdtContent>
          <w:r>
            <w:rPr>
              <w:rStyle w:val="Textodelmarcadordeposicin"/>
              <w:i/>
              <w:sz w:val="20"/>
              <w:szCs w:val="20"/>
            </w:rPr>
            <w:t>e</w:t>
          </w:r>
          <w:r w:rsidRPr="00A3413B">
            <w:rPr>
              <w:rStyle w:val="Textodelmarcadordeposicin"/>
              <w:i/>
              <w:sz w:val="20"/>
              <w:szCs w:val="20"/>
            </w:rPr>
            <w:t>n cas que sigui sí</w:t>
          </w:r>
        </w:sdtContent>
      </w:sdt>
    </w:p>
    <w:p w:rsidR="00832C11" w:rsidRPr="004E5621" w:rsidRDefault="004E5621" w:rsidP="004E5621">
      <w:pPr>
        <w:pStyle w:val="Prrafodelista"/>
        <w:numPr>
          <w:ilvl w:val="0"/>
          <w:numId w:val="2"/>
        </w:numPr>
        <w:rPr>
          <w:b/>
          <w:sz w:val="20"/>
          <w:szCs w:val="20"/>
        </w:rPr>
      </w:pPr>
      <w:r w:rsidRPr="004E5621">
        <w:rPr>
          <w:b/>
          <w:sz w:val="20"/>
          <w:szCs w:val="20"/>
        </w:rPr>
        <w:t>Ha tingut alguna malaltia crònica? (asma, epilèpsia...)</w:t>
      </w:r>
      <w:r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2581372"/>
          <w:placeholder>
            <w:docPart w:val="CFF1AD74494F4686A62ADCB38A1D1F7D"/>
          </w:placeholder>
          <w:showingPlcHdr/>
          <w:dropDownList>
            <w:listItem w:value="Elija un elemento."/>
            <w:listItem w:displayText="Sí" w:value="Sí"/>
            <w:listItem w:displayText="No" w:value="No"/>
          </w:dropDownList>
        </w:sdtPr>
        <w:sdtEndPr/>
        <w:sdtContent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sdtContent>
      </w:sdt>
      <w:r>
        <w:rPr>
          <w:b/>
          <w:sz w:val="20"/>
          <w:szCs w:val="20"/>
        </w:rPr>
        <w:t xml:space="preserve"> Quina? </w:t>
      </w:r>
      <w:sdt>
        <w:sdtPr>
          <w:rPr>
            <w:b/>
            <w:sz w:val="20"/>
            <w:szCs w:val="20"/>
          </w:rPr>
          <w:id w:val="2581373"/>
          <w:placeholder>
            <w:docPart w:val="30D1203B12B64290B4477B9DC8DC8F11"/>
          </w:placeholder>
          <w:showingPlcHdr/>
        </w:sdtPr>
        <w:sdtEndPr/>
        <w:sdtContent>
          <w:r w:rsidR="00A3413B">
            <w:rPr>
              <w:rStyle w:val="Textodelmarcadordeposicin"/>
              <w:i/>
              <w:sz w:val="20"/>
              <w:szCs w:val="20"/>
            </w:rPr>
            <w:t>e</w:t>
          </w:r>
          <w:r w:rsidRPr="0088485E">
            <w:rPr>
              <w:rStyle w:val="Textodelmarcadordeposicin"/>
              <w:i/>
              <w:sz w:val="20"/>
              <w:szCs w:val="20"/>
            </w:rPr>
            <w:t>n cas que sigui sí</w:t>
          </w:r>
        </w:sdtContent>
      </w:sdt>
    </w:p>
    <w:p w:rsidR="00035F38" w:rsidRDefault="004E5621" w:rsidP="004E5621">
      <w:pPr>
        <w:pStyle w:val="Prrafodelista"/>
        <w:numPr>
          <w:ilvl w:val="0"/>
          <w:numId w:val="2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Té </w:t>
      </w:r>
      <w:r w:rsidR="00D558D1">
        <w:rPr>
          <w:b/>
          <w:sz w:val="20"/>
          <w:szCs w:val="20"/>
        </w:rPr>
        <w:t>algun problema</w:t>
      </w:r>
      <w:r>
        <w:rPr>
          <w:b/>
          <w:sz w:val="20"/>
          <w:szCs w:val="20"/>
        </w:rPr>
        <w:t xml:space="preserve"> de vista, </w:t>
      </w:r>
      <w:r w:rsidRPr="004E5621">
        <w:rPr>
          <w:b/>
          <w:sz w:val="20"/>
          <w:szCs w:val="20"/>
        </w:rPr>
        <w:t>oïda</w:t>
      </w:r>
      <w:r>
        <w:rPr>
          <w:b/>
          <w:sz w:val="20"/>
          <w:szCs w:val="20"/>
        </w:rPr>
        <w:t>, motriu o de mobilitat,...?</w:t>
      </w:r>
      <w:r w:rsidRPr="004E5621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2581375"/>
          <w:placeholder>
            <w:docPart w:val="A25A47D9F51249BCA134061D6A82D261"/>
          </w:placeholder>
          <w:showingPlcHdr/>
          <w:dropDownList>
            <w:listItem w:value="Elija un elemento."/>
            <w:listItem w:displayText="Sí" w:value="Sí"/>
            <w:listItem w:displayText="No" w:value="No"/>
          </w:dropDownList>
        </w:sdtPr>
        <w:sdtEndPr/>
        <w:sdtContent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sdtContent>
      </w:sdt>
      <w:r>
        <w:rPr>
          <w:b/>
          <w:sz w:val="20"/>
          <w:szCs w:val="20"/>
        </w:rPr>
        <w:t xml:space="preserve"> Quina? </w:t>
      </w:r>
      <w:sdt>
        <w:sdtPr>
          <w:rPr>
            <w:b/>
            <w:sz w:val="20"/>
            <w:szCs w:val="20"/>
          </w:rPr>
          <w:id w:val="2581376"/>
          <w:placeholder>
            <w:docPart w:val="9F438C762CC940D685F4911C0C1130FC"/>
          </w:placeholder>
          <w:showingPlcHdr/>
        </w:sdtPr>
        <w:sdtEndPr/>
        <w:sdtContent>
          <w:r w:rsidR="00A3413B">
            <w:rPr>
              <w:rStyle w:val="Textodelmarcadordeposicin"/>
              <w:i/>
              <w:sz w:val="20"/>
              <w:szCs w:val="20"/>
            </w:rPr>
            <w:t>e</w:t>
          </w:r>
          <w:r w:rsidRPr="0088485E">
            <w:rPr>
              <w:rStyle w:val="Textodelmarcadordeposicin"/>
              <w:i/>
              <w:sz w:val="20"/>
              <w:szCs w:val="20"/>
            </w:rPr>
            <w:t>n cas que sigui sí</w:t>
          </w:r>
        </w:sdtContent>
      </w:sdt>
    </w:p>
    <w:p w:rsidR="004E5621" w:rsidRDefault="004E5621" w:rsidP="004E5621">
      <w:pPr>
        <w:pStyle w:val="Prrafodelista"/>
        <w:numPr>
          <w:ilvl w:val="0"/>
          <w:numId w:val="2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Pateix alguna discapacitat (</w:t>
      </w:r>
      <w:r w:rsidR="00D558D1">
        <w:rPr>
          <w:b/>
          <w:sz w:val="20"/>
          <w:szCs w:val="20"/>
        </w:rPr>
        <w:t>psíquica</w:t>
      </w:r>
      <w:r>
        <w:rPr>
          <w:b/>
          <w:sz w:val="20"/>
          <w:szCs w:val="20"/>
        </w:rPr>
        <w:t>, física, sensorial...) o trastorn?</w:t>
      </w:r>
      <w:r w:rsidRPr="004E5621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2581377"/>
          <w:placeholder>
            <w:docPart w:val="A46684A9BD354480AF095EEFF048640A"/>
          </w:placeholder>
          <w:showingPlcHdr/>
          <w:dropDownList>
            <w:listItem w:value="Elija un elemento."/>
            <w:listItem w:displayText="Sí" w:value="Sí"/>
            <w:listItem w:displayText="No" w:value="No"/>
          </w:dropDownList>
        </w:sdtPr>
        <w:sdtEndPr/>
        <w:sdtContent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sdtContent>
      </w:sdt>
      <w:r>
        <w:rPr>
          <w:b/>
          <w:sz w:val="20"/>
          <w:szCs w:val="20"/>
        </w:rPr>
        <w:t xml:space="preserve"> Quina? </w:t>
      </w:r>
      <w:sdt>
        <w:sdtPr>
          <w:rPr>
            <w:b/>
            <w:sz w:val="20"/>
            <w:szCs w:val="20"/>
          </w:rPr>
          <w:id w:val="2581378"/>
          <w:placeholder>
            <w:docPart w:val="506108B694C249EEA07D78A1D70CAA09"/>
          </w:placeholder>
          <w:showingPlcHdr/>
        </w:sdtPr>
        <w:sdtEndPr/>
        <w:sdtContent>
          <w:r w:rsidR="00A3413B">
            <w:rPr>
              <w:rStyle w:val="Textodelmarcadordeposicin"/>
              <w:i/>
              <w:sz w:val="20"/>
              <w:szCs w:val="20"/>
            </w:rPr>
            <w:t>e</w:t>
          </w:r>
          <w:r w:rsidRPr="0088485E">
            <w:rPr>
              <w:rStyle w:val="Textodelmarcadordeposicin"/>
              <w:i/>
              <w:sz w:val="20"/>
              <w:szCs w:val="20"/>
            </w:rPr>
            <w:t>n cas que sigui sí</w:t>
          </w:r>
        </w:sdtContent>
      </w:sdt>
    </w:p>
    <w:p w:rsidR="004E5621" w:rsidRDefault="004E5621" w:rsidP="004E5621">
      <w:pPr>
        <w:pStyle w:val="Prrafodelista"/>
        <w:numPr>
          <w:ilvl w:val="0"/>
          <w:numId w:val="2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Té algun trastorn del son? (insomni, </w:t>
      </w:r>
      <w:r w:rsidR="00D558D1">
        <w:rPr>
          <w:b/>
          <w:sz w:val="20"/>
          <w:szCs w:val="20"/>
        </w:rPr>
        <w:t>somnambulisme</w:t>
      </w:r>
      <w:r>
        <w:rPr>
          <w:b/>
          <w:sz w:val="20"/>
          <w:szCs w:val="20"/>
        </w:rPr>
        <w:t xml:space="preserve">, </w:t>
      </w:r>
      <w:r w:rsidR="00D558D1">
        <w:rPr>
          <w:b/>
          <w:sz w:val="20"/>
          <w:szCs w:val="20"/>
        </w:rPr>
        <w:t>enuresi</w:t>
      </w:r>
      <w:r>
        <w:rPr>
          <w:b/>
          <w:sz w:val="20"/>
          <w:szCs w:val="20"/>
        </w:rPr>
        <w:t xml:space="preserve">,...) </w:t>
      </w:r>
      <w:sdt>
        <w:sdtPr>
          <w:rPr>
            <w:b/>
            <w:sz w:val="20"/>
            <w:szCs w:val="20"/>
          </w:rPr>
          <w:id w:val="2581379"/>
          <w:placeholder>
            <w:docPart w:val="363BDC35BC6D4578B3EFB848D19CC4A7"/>
          </w:placeholder>
          <w:showingPlcHdr/>
          <w:dropDownList>
            <w:listItem w:value="Elija un elemento."/>
            <w:listItem w:displayText="Sí" w:value="Sí"/>
            <w:listItem w:displayText="No" w:value="No"/>
          </w:dropDownList>
        </w:sdtPr>
        <w:sdtEndPr/>
        <w:sdtContent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sdtContent>
      </w:sdt>
      <w:r>
        <w:rPr>
          <w:b/>
          <w:sz w:val="20"/>
          <w:szCs w:val="20"/>
        </w:rPr>
        <w:t xml:space="preserve"> Quin? </w:t>
      </w:r>
      <w:sdt>
        <w:sdtPr>
          <w:rPr>
            <w:b/>
            <w:sz w:val="20"/>
            <w:szCs w:val="20"/>
          </w:rPr>
          <w:id w:val="2581380"/>
          <w:placeholder>
            <w:docPart w:val="2895C7CE876E4F869C701F8E63DD200D"/>
          </w:placeholder>
          <w:showingPlcHdr/>
        </w:sdtPr>
        <w:sdtEndPr/>
        <w:sdtContent>
          <w:r w:rsidR="00A3413B">
            <w:rPr>
              <w:rStyle w:val="Textodelmarcadordeposicin"/>
              <w:i/>
              <w:sz w:val="20"/>
              <w:szCs w:val="20"/>
            </w:rPr>
            <w:t>e</w:t>
          </w:r>
          <w:r w:rsidRPr="0088485E">
            <w:rPr>
              <w:rStyle w:val="Textodelmarcadordeposicin"/>
              <w:i/>
              <w:sz w:val="20"/>
              <w:szCs w:val="20"/>
            </w:rPr>
            <w:t>n cas que sigui sí</w:t>
          </w:r>
        </w:sdtContent>
      </w:sdt>
    </w:p>
    <w:p w:rsidR="00A3413B" w:rsidRDefault="004E5621" w:rsidP="004E5621">
      <w:pPr>
        <w:pStyle w:val="Prrafodelista"/>
        <w:numPr>
          <w:ilvl w:val="0"/>
          <w:numId w:val="2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Relatiu als àpats: </w:t>
      </w:r>
      <w:r w:rsidR="00A3413B">
        <w:rPr>
          <w:b/>
          <w:sz w:val="20"/>
          <w:szCs w:val="20"/>
        </w:rPr>
        <w:t xml:space="preserve">segueix algun règim alimentari especial? </w:t>
      </w:r>
      <w:sdt>
        <w:sdtPr>
          <w:rPr>
            <w:b/>
            <w:sz w:val="20"/>
            <w:szCs w:val="20"/>
          </w:rPr>
          <w:id w:val="2581422"/>
          <w:placeholder>
            <w:docPart w:val="45F377F6E55E4FE085219E2FE35E4821"/>
          </w:placeholder>
          <w:showingPlcHdr/>
          <w:dropDownList>
            <w:listItem w:value="Elija un elemento."/>
            <w:listItem w:displayText="Sí" w:value="Sí"/>
            <w:listItem w:displayText="No" w:value="No"/>
          </w:dropDownList>
        </w:sdtPr>
        <w:sdtEndPr/>
        <w:sdtContent>
          <w:r w:rsidR="00A3413B" w:rsidRPr="0088485E">
            <w:rPr>
              <w:rStyle w:val="Textodelmarcadordeposicin"/>
              <w:i/>
              <w:sz w:val="20"/>
              <w:szCs w:val="20"/>
            </w:rPr>
            <w:t>Sí/No</w:t>
          </w:r>
        </w:sdtContent>
      </w:sdt>
      <w:r w:rsidR="00A3413B">
        <w:rPr>
          <w:b/>
          <w:sz w:val="20"/>
          <w:szCs w:val="20"/>
        </w:rPr>
        <w:t xml:space="preserve"> Quin? </w:t>
      </w:r>
      <w:sdt>
        <w:sdtPr>
          <w:rPr>
            <w:b/>
            <w:sz w:val="20"/>
            <w:szCs w:val="20"/>
          </w:rPr>
          <w:id w:val="2581423"/>
          <w:placeholder>
            <w:docPart w:val="FED6E46FD4AD4B26843A163856A35B75"/>
          </w:placeholder>
          <w:showingPlcHdr/>
        </w:sdtPr>
        <w:sdtEndPr/>
        <w:sdtContent>
          <w:r w:rsidR="00A3413B">
            <w:rPr>
              <w:rStyle w:val="Textodelmarcadordeposicin"/>
              <w:i/>
              <w:sz w:val="20"/>
              <w:szCs w:val="20"/>
            </w:rPr>
            <w:t>e</w:t>
          </w:r>
          <w:r w:rsidR="00A3413B" w:rsidRPr="0088485E">
            <w:rPr>
              <w:rStyle w:val="Textodelmarcadordeposicin"/>
              <w:i/>
              <w:sz w:val="20"/>
              <w:szCs w:val="20"/>
            </w:rPr>
            <w:t>n cas que sigui sí</w:t>
          </w:r>
        </w:sdtContent>
      </w:sdt>
    </w:p>
    <w:p w:rsidR="00A3413B" w:rsidRDefault="00A3413B" w:rsidP="00A3413B">
      <w:pPr>
        <w:pStyle w:val="Prrafodelista"/>
        <w:rPr>
          <w:b/>
          <w:sz w:val="20"/>
          <w:szCs w:val="20"/>
        </w:rPr>
      </w:pPr>
      <w:r>
        <w:rPr>
          <w:b/>
          <w:sz w:val="20"/>
          <w:szCs w:val="20"/>
        </w:rPr>
        <w:t>M</w:t>
      </w:r>
      <w:r w:rsidR="004E5621">
        <w:rPr>
          <w:b/>
          <w:sz w:val="20"/>
          <w:szCs w:val="20"/>
        </w:rPr>
        <w:t xml:space="preserve">enja </w:t>
      </w:r>
      <w:sdt>
        <w:sdtPr>
          <w:rPr>
            <w:b/>
            <w:sz w:val="20"/>
            <w:szCs w:val="20"/>
          </w:rPr>
          <w:id w:val="2581381"/>
          <w:placeholder>
            <w:docPart w:val="983B9557930C49038D0357DAA6A94AD7"/>
          </w:placeholder>
          <w:showingPlcHdr/>
          <w:dropDownList>
            <w:listItem w:value="Elija un elemento."/>
            <w:listItem w:displayText="de tot" w:value="de tot"/>
            <w:listItem w:displayText="no menja" w:value="no menja"/>
          </w:dropDownList>
        </w:sdtPr>
        <w:sdtEndPr/>
        <w:sdtContent>
          <w:r w:rsidRPr="00A3413B">
            <w:rPr>
              <w:rStyle w:val="Textodelmarcadordeposicin"/>
              <w:i/>
              <w:sz w:val="20"/>
              <w:szCs w:val="20"/>
            </w:rPr>
            <w:t>de tot/no menja...</w:t>
          </w:r>
        </w:sdtContent>
      </w:sdt>
      <w:r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2581389"/>
          <w:placeholder>
            <w:docPart w:val="8C7FBEED55C44FB0970D62AA56318427"/>
          </w:placeholder>
          <w:showingPlcHdr/>
        </w:sdtPr>
        <w:sdtEndPr/>
        <w:sdtContent>
          <w:r>
            <w:rPr>
              <w:rStyle w:val="Textodelmarcadordeposicin"/>
              <w:i/>
              <w:sz w:val="20"/>
              <w:szCs w:val="20"/>
            </w:rPr>
            <w:t>què?</w:t>
          </w:r>
        </w:sdtContent>
      </w:sdt>
      <w:r>
        <w:rPr>
          <w:b/>
          <w:sz w:val="20"/>
          <w:szCs w:val="20"/>
        </w:rPr>
        <w:t xml:space="preserve">   </w:t>
      </w:r>
    </w:p>
    <w:p w:rsidR="00A3413B" w:rsidRDefault="00A3413B" w:rsidP="00A3413B">
      <w:pPr>
        <w:pStyle w:val="Prrafodelista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Quantitat: </w:t>
      </w:r>
      <w:sdt>
        <w:sdtPr>
          <w:rPr>
            <w:b/>
            <w:sz w:val="20"/>
            <w:szCs w:val="20"/>
          </w:rPr>
          <w:id w:val="2581394"/>
          <w:placeholder>
            <w:docPart w:val="B813A2974D2A41998278EE62A244CCF9"/>
          </w:placeholder>
          <w:showingPlcHdr/>
          <w:dropDownList>
            <w:listItem w:value="Elija un elemento."/>
            <w:listItem w:displayText="Poc" w:value="Poc"/>
            <w:listItem w:displayText="Normal" w:value="Normal"/>
            <w:listItem w:displayText="Molt" w:value="Molt"/>
          </w:dropDownList>
        </w:sdtPr>
        <w:sdtEndPr/>
        <w:sdtContent>
          <w:r w:rsidRPr="00A3413B">
            <w:rPr>
              <w:rStyle w:val="Textodelmarcadordeposicin"/>
              <w:i/>
              <w:sz w:val="20"/>
              <w:szCs w:val="20"/>
            </w:rPr>
            <w:t>poc/normal/molt</w:t>
          </w:r>
        </w:sdtContent>
      </w:sdt>
      <w:r>
        <w:rPr>
          <w:b/>
          <w:sz w:val="20"/>
          <w:szCs w:val="20"/>
        </w:rPr>
        <w:t xml:space="preserve"> </w:t>
      </w:r>
      <w:r w:rsidRPr="00A3413B">
        <w:rPr>
          <w:b/>
          <w:sz w:val="20"/>
          <w:szCs w:val="20"/>
        </w:rPr>
        <w:t>Requereix alguna actuació?</w:t>
      </w:r>
      <w:r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2581400"/>
          <w:placeholder>
            <w:docPart w:val="D1DF93D8872749DDBCA7C373BF30B062"/>
          </w:placeholder>
          <w:showingPlcHdr/>
        </w:sdtPr>
        <w:sdtEndPr/>
        <w:sdtContent>
          <w:r>
            <w:rPr>
              <w:rStyle w:val="Textodelmarcadordeposicin"/>
              <w:i/>
              <w:sz w:val="20"/>
              <w:szCs w:val="20"/>
            </w:rPr>
            <w:t xml:space="preserve">evitar </w:t>
          </w:r>
          <w:r w:rsidRPr="00A3413B">
            <w:rPr>
              <w:rStyle w:val="Textodelmarcadordeposicin"/>
              <w:i/>
              <w:sz w:val="20"/>
              <w:szCs w:val="20"/>
            </w:rPr>
            <w:t>repetir</w:t>
          </w:r>
          <w:r>
            <w:rPr>
              <w:rStyle w:val="Textodelmarcadordeposicin"/>
              <w:i/>
              <w:sz w:val="20"/>
              <w:szCs w:val="20"/>
            </w:rPr>
            <w:t xml:space="preserve">, vigilar quantitats... </w:t>
          </w:r>
        </w:sdtContent>
      </w:sdt>
    </w:p>
    <w:p w:rsidR="00A3413B" w:rsidRDefault="00A3413B" w:rsidP="00A3413B">
      <w:pPr>
        <w:pStyle w:val="Prrafodelista"/>
        <w:numPr>
          <w:ilvl w:val="0"/>
          <w:numId w:val="2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Sap nedar? </w:t>
      </w:r>
      <w:sdt>
        <w:sdtPr>
          <w:rPr>
            <w:b/>
            <w:sz w:val="20"/>
            <w:szCs w:val="20"/>
          </w:rPr>
          <w:id w:val="2581412"/>
          <w:placeholder>
            <w:docPart w:val="72A5457CBC3040CA8273C5EA10AE8F06"/>
          </w:placeholder>
          <w:showingPlcHdr/>
          <w:dropDownList>
            <w:listItem w:value="Elija un elemento."/>
            <w:listItem w:displayText="Sí" w:value="Sí"/>
            <w:listItem w:displayText="No" w:value="No"/>
          </w:dropDownList>
        </w:sdtPr>
        <w:sdtEndPr/>
        <w:sdtContent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sdtContent>
      </w:sdt>
      <w:r>
        <w:rPr>
          <w:b/>
          <w:sz w:val="20"/>
          <w:szCs w:val="20"/>
        </w:rPr>
        <w:t xml:space="preserve"> Observacions: </w:t>
      </w:r>
      <w:sdt>
        <w:sdtPr>
          <w:rPr>
            <w:b/>
            <w:sz w:val="20"/>
            <w:szCs w:val="20"/>
          </w:rPr>
          <w:id w:val="2581414"/>
          <w:placeholder>
            <w:docPart w:val="BBC33805560642738D47CB6CD3D4797D"/>
          </w:placeholder>
          <w:showingPlcHdr/>
        </w:sdtPr>
        <w:sdtEndPr/>
        <w:sdtContent>
          <w:r>
            <w:rPr>
              <w:rStyle w:val="Textodelmarcadordeposicin"/>
              <w:i/>
              <w:sz w:val="20"/>
              <w:szCs w:val="20"/>
            </w:rPr>
            <w:t>observacions</w:t>
          </w:r>
        </w:sdtContent>
      </w:sdt>
    </w:p>
    <w:p w:rsidR="00A3413B" w:rsidRDefault="00A3413B" w:rsidP="00A3413B">
      <w:pPr>
        <w:pStyle w:val="Prrafodelista"/>
        <w:numPr>
          <w:ilvl w:val="0"/>
          <w:numId w:val="2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Es fatiga fàcilment?  </w:t>
      </w:r>
      <w:sdt>
        <w:sdtPr>
          <w:rPr>
            <w:b/>
            <w:sz w:val="20"/>
            <w:szCs w:val="20"/>
          </w:rPr>
          <w:id w:val="2581417"/>
          <w:placeholder>
            <w:docPart w:val="4928F94EDC8646D7BF3E19A5C1D2332F"/>
          </w:placeholder>
          <w:showingPlcHdr/>
          <w:dropDownList>
            <w:listItem w:value="Elija un elemento."/>
            <w:listItem w:displayText="Sí" w:value="Sí"/>
            <w:listItem w:displayText="No" w:value="No"/>
          </w:dropDownList>
        </w:sdtPr>
        <w:sdtEndPr/>
        <w:sdtContent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sdtContent>
      </w:sdt>
      <w:r>
        <w:rPr>
          <w:b/>
          <w:sz w:val="20"/>
          <w:szCs w:val="20"/>
        </w:rPr>
        <w:t xml:space="preserve">  Es mareja fàcilment? </w:t>
      </w:r>
      <w:sdt>
        <w:sdtPr>
          <w:rPr>
            <w:b/>
            <w:sz w:val="20"/>
            <w:szCs w:val="20"/>
          </w:rPr>
          <w:id w:val="2581418"/>
          <w:placeholder>
            <w:docPart w:val="758B8D6F6DA84786A9B3CD5F8B2F14DD"/>
          </w:placeholder>
          <w:showingPlcHdr/>
          <w:dropDownList>
            <w:listItem w:value="Elija un elemento."/>
            <w:listItem w:displayText="Sí" w:value="Sí"/>
            <w:listItem w:displayText="No" w:value="No"/>
          </w:dropDownList>
        </w:sdtPr>
        <w:sdtEndPr/>
        <w:sdtContent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sdtContent>
      </w:sdt>
      <w:r>
        <w:rPr>
          <w:b/>
          <w:sz w:val="20"/>
          <w:szCs w:val="20"/>
        </w:rPr>
        <w:t xml:space="preserve"> Observacions:  </w:t>
      </w:r>
      <w:sdt>
        <w:sdtPr>
          <w:rPr>
            <w:b/>
            <w:sz w:val="20"/>
            <w:szCs w:val="20"/>
          </w:rPr>
          <w:id w:val="2581419"/>
          <w:placeholder>
            <w:docPart w:val="35A00816421B407AAF317EC73C2B9009"/>
          </w:placeholder>
          <w:showingPlcHdr/>
        </w:sdtPr>
        <w:sdtEndPr/>
        <w:sdtContent>
          <w:r>
            <w:rPr>
              <w:rStyle w:val="Textodelmarcadordeposicin"/>
              <w:i/>
              <w:sz w:val="20"/>
              <w:szCs w:val="20"/>
            </w:rPr>
            <w:t>observacions</w:t>
          </w:r>
        </w:sdtContent>
      </w:sdt>
    </w:p>
    <w:p w:rsidR="004E3B93" w:rsidRDefault="004E3B93" w:rsidP="00A3413B">
      <w:pPr>
        <w:pStyle w:val="Prrafodelista"/>
        <w:numPr>
          <w:ilvl w:val="0"/>
          <w:numId w:val="2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Pren medicació / tractament habitual (amb recepta mèdica) </w:t>
      </w:r>
      <w:sdt>
        <w:sdtPr>
          <w:rPr>
            <w:b/>
            <w:sz w:val="20"/>
            <w:szCs w:val="20"/>
          </w:rPr>
          <w:id w:val="2581426"/>
          <w:placeholder>
            <w:docPart w:val="352D8AD712A74265915F5E52CE9F065A"/>
          </w:placeholder>
          <w:showingPlcHdr/>
          <w:dropDownList>
            <w:listItem w:value="Elija un elemento."/>
            <w:listItem w:displayText="Sí" w:value="Sí"/>
            <w:listItem w:displayText="No" w:value="No"/>
          </w:dropDownList>
        </w:sdtPr>
        <w:sdtEndPr/>
        <w:sdtContent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sdtContent>
      </w:sdt>
      <w:r>
        <w:rPr>
          <w:b/>
          <w:sz w:val="20"/>
          <w:szCs w:val="20"/>
        </w:rPr>
        <w:t xml:space="preserve"> </w:t>
      </w:r>
    </w:p>
    <w:p w:rsidR="00A3413B" w:rsidRDefault="004E3B93" w:rsidP="004E3B93">
      <w:pPr>
        <w:pStyle w:val="Prrafodelista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Dosis i horaris: </w:t>
      </w:r>
      <w:sdt>
        <w:sdtPr>
          <w:rPr>
            <w:b/>
            <w:sz w:val="20"/>
            <w:szCs w:val="20"/>
          </w:rPr>
          <w:id w:val="2581427"/>
          <w:placeholder>
            <w:docPart w:val="FF8F468CD03846CA9FF7FFB6A7393FC2"/>
          </w:placeholder>
          <w:showingPlcHdr/>
        </w:sdtPr>
        <w:sdtEndPr/>
        <w:sdtContent>
          <w:r>
            <w:rPr>
              <w:rStyle w:val="Textodelmarcadordeposicin"/>
              <w:i/>
              <w:sz w:val="20"/>
              <w:szCs w:val="20"/>
            </w:rPr>
            <w:t>e</w:t>
          </w:r>
          <w:r w:rsidRPr="0088485E">
            <w:rPr>
              <w:rStyle w:val="Textodelmarcadordeposicin"/>
              <w:i/>
              <w:sz w:val="20"/>
              <w:szCs w:val="20"/>
            </w:rPr>
            <w:t>n cas que sigui sí</w:t>
          </w:r>
        </w:sdtContent>
      </w:sdt>
    </w:p>
    <w:p w:rsidR="004E3B93" w:rsidRDefault="004E3B93" w:rsidP="004E3B93">
      <w:pPr>
        <w:pStyle w:val="Prrafodelista"/>
        <w:numPr>
          <w:ilvl w:val="0"/>
          <w:numId w:val="2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Dels següents principis actius/medicaments que es relacionen a continuació, quins autoritza que se li administrin en cas de necessitat? (medicaments sense recepta mèdica per a simptomatologies lleus)</w:t>
      </w:r>
    </w:p>
    <w:p w:rsidR="004E3B93" w:rsidRPr="00C65A0D" w:rsidRDefault="004E3B93" w:rsidP="00C65A0D">
      <w:pPr>
        <w:pStyle w:val="Prrafodelista"/>
        <w:rPr>
          <w:b/>
          <w:sz w:val="20"/>
          <w:szCs w:val="20"/>
        </w:rPr>
      </w:pPr>
      <w:r>
        <w:rPr>
          <w:rFonts w:eastAsiaTheme="minorHAnsi"/>
          <w:b/>
          <w:sz w:val="20"/>
          <w:szCs w:val="20"/>
          <w:lang w:eastAsia="en-US"/>
        </w:rPr>
        <w:object w:dxaOrig="225" w:dyaOrig="225">
          <v:shape id="_x0000_i1042" type="#_x0000_t75" style="width:12.75pt;height:18.75pt" o:ole="">
            <v:imagedata r:id="rId17" o:title=""/>
          </v:shape>
          <w:control r:id="rId18" w:name="CheckBox7" w:shapeid="_x0000_i1042"/>
        </w:object>
      </w:r>
      <w:r>
        <w:rPr>
          <w:b/>
          <w:sz w:val="20"/>
          <w:szCs w:val="20"/>
        </w:rPr>
        <w:t xml:space="preserve">Ibuprofe (dalsi, ...) Dosis: </w:t>
      </w:r>
      <w:sdt>
        <w:sdtPr>
          <w:rPr>
            <w:b/>
            <w:sz w:val="20"/>
            <w:szCs w:val="20"/>
          </w:rPr>
          <w:id w:val="2581428"/>
          <w:placeholder>
            <w:docPart w:val="7F9A13C066E64650AB08ED63583C8982"/>
          </w:placeholder>
          <w:showingPlcHdr/>
        </w:sdtPr>
        <w:sdtEndPr/>
        <w:sdtContent>
          <w:r w:rsidRPr="004E3B93">
            <w:rPr>
              <w:rStyle w:val="Textodelmarcadordeposicin"/>
              <w:i/>
              <w:sz w:val="20"/>
              <w:szCs w:val="20"/>
            </w:rPr>
            <w:t>dosis</w:t>
          </w:r>
        </w:sdtContent>
      </w:sdt>
      <w:r w:rsidR="00C65A0D">
        <w:rPr>
          <w:b/>
          <w:sz w:val="20"/>
          <w:szCs w:val="20"/>
        </w:rPr>
        <w:t xml:space="preserve">           </w:t>
      </w:r>
      <w:r w:rsidR="00C65A0D">
        <w:rPr>
          <w:rFonts w:eastAsiaTheme="minorHAnsi"/>
          <w:b/>
          <w:sz w:val="20"/>
          <w:szCs w:val="20"/>
          <w:lang w:eastAsia="en-US"/>
        </w:rPr>
        <w:object w:dxaOrig="225" w:dyaOrig="225">
          <v:shape id="_x0000_i1043" type="#_x0000_t75" style="width:12.75pt;height:18.75pt" o:ole="">
            <v:imagedata r:id="rId17" o:title=""/>
          </v:shape>
          <w:control r:id="rId19" w:name="CheckBox10" w:shapeid="_x0000_i1043"/>
        </w:object>
      </w:r>
      <w:r w:rsidR="00C65A0D">
        <w:rPr>
          <w:b/>
          <w:sz w:val="20"/>
          <w:szCs w:val="20"/>
        </w:rPr>
        <w:t xml:space="preserve">Paracetamol (apiretal, gelocatil...) </w:t>
      </w:r>
      <w:sdt>
        <w:sdtPr>
          <w:rPr>
            <w:b/>
            <w:sz w:val="20"/>
            <w:szCs w:val="20"/>
          </w:rPr>
          <w:id w:val="2581433"/>
          <w:placeholder>
            <w:docPart w:val="1BE8FB2415494E6980F972B1FDC90796"/>
          </w:placeholder>
          <w:showingPlcHdr/>
        </w:sdtPr>
        <w:sdtEndPr/>
        <w:sdtContent>
          <w:r w:rsidR="00C65A0D" w:rsidRPr="004E3B93">
            <w:rPr>
              <w:rStyle w:val="Textodelmarcadordeposicin"/>
              <w:i/>
              <w:sz w:val="20"/>
              <w:szCs w:val="20"/>
            </w:rPr>
            <w:t>dosis</w:t>
          </w:r>
        </w:sdtContent>
      </w:sdt>
    </w:p>
    <w:p w:rsidR="004E3B93" w:rsidRDefault="004E3B93" w:rsidP="00C65A0D">
      <w:pPr>
        <w:pStyle w:val="Prrafodelista"/>
        <w:rPr>
          <w:b/>
          <w:sz w:val="20"/>
          <w:szCs w:val="20"/>
        </w:rPr>
      </w:pPr>
      <w:r>
        <w:rPr>
          <w:rFonts w:eastAsiaTheme="minorHAnsi"/>
          <w:b/>
          <w:sz w:val="20"/>
          <w:szCs w:val="20"/>
          <w:lang w:eastAsia="en-US"/>
        </w:rPr>
        <w:object w:dxaOrig="225" w:dyaOrig="225">
          <v:shape id="_x0000_i1044" type="#_x0000_t75" style="width:12.75pt;height:18.75pt" o:ole="">
            <v:imagedata r:id="rId17" o:title=""/>
          </v:shape>
          <w:control r:id="rId20" w:name="CheckBox8" w:shapeid="_x0000_i1044"/>
        </w:object>
      </w:r>
      <w:r w:rsidR="00C65A0D">
        <w:rPr>
          <w:b/>
          <w:sz w:val="20"/>
          <w:szCs w:val="20"/>
        </w:rPr>
        <w:t>Desinfectant: Iode (betadine</w:t>
      </w:r>
      <w:r>
        <w:rPr>
          <w:b/>
          <w:sz w:val="20"/>
          <w:szCs w:val="20"/>
        </w:rPr>
        <w:t>)</w:t>
      </w:r>
      <w:r w:rsidR="00C65A0D">
        <w:rPr>
          <w:b/>
          <w:sz w:val="20"/>
          <w:szCs w:val="20"/>
        </w:rPr>
        <w:t xml:space="preserve">              </w:t>
      </w:r>
      <w:r w:rsidR="00C65A0D" w:rsidRPr="00C65A0D">
        <w:rPr>
          <w:rFonts w:eastAsiaTheme="minorHAnsi"/>
          <w:b/>
          <w:sz w:val="20"/>
          <w:szCs w:val="20"/>
          <w:lang w:eastAsia="en-US"/>
        </w:rPr>
        <w:object w:dxaOrig="225" w:dyaOrig="225">
          <v:shape id="_x0000_i1045" type="#_x0000_t75" style="width:16.5pt;height:18.75pt" o:ole="">
            <v:imagedata r:id="rId21" o:title=""/>
          </v:shape>
          <w:control r:id="rId22" w:name="CheckBox9" w:shapeid="_x0000_i1045"/>
        </w:object>
      </w:r>
      <w:r w:rsidR="00C65A0D" w:rsidRPr="00C65A0D">
        <w:rPr>
          <w:b/>
          <w:sz w:val="20"/>
          <w:szCs w:val="20"/>
        </w:rPr>
        <w:t>Desinfectant: Clorhexidina</w:t>
      </w:r>
    </w:p>
    <w:p w:rsidR="00C65A0D" w:rsidRDefault="00C65A0D" w:rsidP="00C65A0D">
      <w:pPr>
        <w:pStyle w:val="Prrafodelista"/>
        <w:rPr>
          <w:b/>
          <w:sz w:val="20"/>
          <w:szCs w:val="20"/>
        </w:rPr>
      </w:pPr>
      <w:r>
        <w:rPr>
          <w:rFonts w:eastAsiaTheme="minorHAnsi"/>
          <w:b/>
          <w:sz w:val="20"/>
          <w:szCs w:val="20"/>
          <w:lang w:eastAsia="en-US"/>
        </w:rPr>
        <w:object w:dxaOrig="225" w:dyaOrig="225">
          <v:shape id="_x0000_i1046" type="#_x0000_t75" style="width:12.75pt;height:18.75pt" o:ole="">
            <v:imagedata r:id="rId17" o:title=""/>
          </v:shape>
          <w:control r:id="rId23" w:name="CheckBox11" w:shapeid="_x0000_i1046"/>
        </w:object>
      </w:r>
      <w:r>
        <w:rPr>
          <w:b/>
          <w:sz w:val="20"/>
          <w:szCs w:val="20"/>
        </w:rPr>
        <w:t>Pomades per picades i cremades (vaspit, silverderma...)</w:t>
      </w:r>
    </w:p>
    <w:p w:rsidR="00C65A0D" w:rsidRDefault="00C65A0D" w:rsidP="00C65A0D">
      <w:pPr>
        <w:pStyle w:val="Prrafodelista"/>
        <w:numPr>
          <w:ilvl w:val="0"/>
          <w:numId w:val="2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Altres informacions d’interès relacionades amb la salut: </w:t>
      </w:r>
      <w:sdt>
        <w:sdtPr>
          <w:rPr>
            <w:b/>
            <w:sz w:val="20"/>
            <w:szCs w:val="20"/>
          </w:rPr>
          <w:id w:val="2581436"/>
          <w:placeholder>
            <w:docPart w:val="C0378A7B36704C97929EB22339B86C9E"/>
          </w:placeholder>
          <w:showingPlcHdr/>
        </w:sdtPr>
        <w:sdtEndPr/>
        <w:sdtContent>
          <w:r w:rsidRPr="00C65A0D">
            <w:rPr>
              <w:rStyle w:val="Textodelmarcadordeposicin"/>
              <w:i/>
              <w:sz w:val="20"/>
              <w:szCs w:val="20"/>
            </w:rPr>
            <w:t>informacions</w:t>
          </w:r>
        </w:sdtContent>
      </w:sdt>
    </w:p>
    <w:p w:rsidR="00966D5C" w:rsidRDefault="00966D5C" w:rsidP="00ED25DB">
      <w:pPr>
        <w:autoSpaceDE w:val="0"/>
        <w:autoSpaceDN w:val="0"/>
        <w:adjustRightInd w:val="0"/>
        <w:spacing w:after="0"/>
        <w:jc w:val="both"/>
        <w:rPr>
          <w:rFonts w:cs="Arial"/>
          <w:sz w:val="20"/>
          <w:szCs w:val="20"/>
        </w:rPr>
      </w:pPr>
    </w:p>
    <w:p w:rsidR="00ED25DB" w:rsidRPr="005A2E34" w:rsidRDefault="00ED25DB" w:rsidP="00ED25DB">
      <w:pPr>
        <w:autoSpaceDE w:val="0"/>
        <w:autoSpaceDN w:val="0"/>
        <w:adjustRightInd w:val="0"/>
        <w:spacing w:after="0"/>
        <w:jc w:val="both"/>
        <w:rPr>
          <w:rFonts w:cs="Arial"/>
          <w:sz w:val="20"/>
          <w:szCs w:val="20"/>
        </w:rPr>
      </w:pPr>
      <w:r w:rsidRPr="005A2E34">
        <w:rPr>
          <w:rFonts w:cs="Arial"/>
          <w:sz w:val="20"/>
          <w:szCs w:val="20"/>
        </w:rPr>
        <w:t xml:space="preserve">En/Na  </w:t>
      </w:r>
      <w:sdt>
        <w:sdtPr>
          <w:rPr>
            <w:rFonts w:cs="Arial"/>
            <w:i/>
            <w:sz w:val="20"/>
            <w:szCs w:val="20"/>
          </w:rPr>
          <w:id w:val="2581440"/>
          <w:placeholder>
            <w:docPart w:val="890361F1787448BBB585FFF30561A86B"/>
          </w:placeholder>
        </w:sdtPr>
        <w:sdtEndPr>
          <w:rPr>
            <w:i w:val="0"/>
          </w:rPr>
        </w:sdtEndPr>
        <w:sdtContent>
          <w:r w:rsidRPr="005A2E34">
            <w:rPr>
              <w:rStyle w:val="Textodelmarcadordeposicin"/>
              <w:i/>
              <w:sz w:val="20"/>
              <w:szCs w:val="20"/>
            </w:rPr>
            <w:t>nom del pare/mare/tutor</w:t>
          </w:r>
        </w:sdtContent>
      </w:sdt>
      <w:r w:rsidRPr="005A2E34">
        <w:rPr>
          <w:rFonts w:cs="Arial"/>
          <w:sz w:val="20"/>
          <w:szCs w:val="20"/>
        </w:rPr>
        <w:t xml:space="preserve">, amb DNI </w:t>
      </w:r>
      <w:sdt>
        <w:sdtPr>
          <w:rPr>
            <w:rFonts w:cs="Arial"/>
            <w:sz w:val="20"/>
            <w:szCs w:val="20"/>
          </w:rPr>
          <w:id w:val="2581441"/>
          <w:placeholder>
            <w:docPart w:val="C2DA7F3CB9634F56B0963803A81DC7B1"/>
          </w:placeholder>
          <w:showingPlcHdr/>
        </w:sdtPr>
        <w:sdtEndPr/>
        <w:sdtContent>
          <w:r w:rsidRPr="005A2E34">
            <w:rPr>
              <w:rStyle w:val="Textodelmarcadordeposicin"/>
              <w:i/>
              <w:sz w:val="20"/>
              <w:szCs w:val="20"/>
            </w:rPr>
            <w:t>DNI</w:t>
          </w:r>
        </w:sdtContent>
      </w:sdt>
      <w:r w:rsidRPr="005A2E34">
        <w:rPr>
          <w:rFonts w:cs="Arial"/>
          <w:sz w:val="20"/>
          <w:szCs w:val="20"/>
        </w:rPr>
        <w:t xml:space="preserve">,  com a </w:t>
      </w:r>
      <w:sdt>
        <w:sdtPr>
          <w:rPr>
            <w:rFonts w:cs="Arial"/>
            <w:sz w:val="20"/>
            <w:szCs w:val="20"/>
          </w:rPr>
          <w:id w:val="2581442"/>
          <w:placeholder>
            <w:docPart w:val="9E73ECDC0011405AAE65463ADBA2C2B6"/>
          </w:placeholder>
          <w:showingPlcHdr/>
          <w:dropDownList>
            <w:listItem w:value="Elija un elemento."/>
            <w:listItem w:displayText="Pare" w:value="Pare"/>
            <w:listItem w:displayText="Mare" w:value="Mare"/>
            <w:listItem w:displayText="Tutor/a" w:value="Tutor/a"/>
          </w:dropDownList>
        </w:sdtPr>
        <w:sdtEndPr/>
        <w:sdtContent>
          <w:r w:rsidRPr="005A2E34">
            <w:rPr>
              <w:rStyle w:val="Textodelmarcadordeposicin"/>
              <w:sz w:val="20"/>
              <w:szCs w:val="20"/>
            </w:rPr>
            <w:t>pare/mare/tutor/a</w:t>
          </w:r>
        </w:sdtContent>
      </w:sdt>
      <w:r w:rsidRPr="005A2E34">
        <w:rPr>
          <w:rFonts w:cs="Arial"/>
          <w:sz w:val="20"/>
          <w:szCs w:val="20"/>
        </w:rPr>
        <w:t xml:space="preserve"> de </w:t>
      </w:r>
      <w:sdt>
        <w:sdtPr>
          <w:rPr>
            <w:rFonts w:cs="Arial"/>
            <w:sz w:val="20"/>
            <w:szCs w:val="20"/>
          </w:rPr>
          <w:id w:val="2581443"/>
          <w:placeholder>
            <w:docPart w:val="99E1A1ED19B94321BBE0068B6C8FB890"/>
          </w:placeholder>
          <w:showingPlcHdr/>
        </w:sdtPr>
        <w:sdtEndPr/>
        <w:sdtContent>
          <w:r w:rsidRPr="005A2E34">
            <w:rPr>
              <w:rStyle w:val="Textodelmarcadordeposicin"/>
              <w:i/>
              <w:sz w:val="20"/>
              <w:szCs w:val="20"/>
            </w:rPr>
            <w:t>nom del participant</w:t>
          </w:r>
        </w:sdtContent>
      </w:sdt>
      <w:r w:rsidRPr="005A2E34">
        <w:rPr>
          <w:rFonts w:cs="Arial"/>
          <w:sz w:val="20"/>
          <w:szCs w:val="20"/>
        </w:rPr>
        <w:t xml:space="preserve">  </w:t>
      </w:r>
      <w:r>
        <w:rPr>
          <w:rFonts w:cs="Arial"/>
          <w:sz w:val="20"/>
          <w:szCs w:val="20"/>
        </w:rPr>
        <w:t>certifico que la informació continguda en aquesta fitxa de salut és veraç</w:t>
      </w:r>
      <w:r w:rsidR="009937A0">
        <w:rPr>
          <w:rFonts w:cs="Arial"/>
          <w:sz w:val="20"/>
          <w:szCs w:val="20"/>
        </w:rPr>
        <w:t xml:space="preserve"> i completa.</w:t>
      </w:r>
    </w:p>
    <w:p w:rsidR="009937A0" w:rsidRDefault="009937A0" w:rsidP="009937A0">
      <w:pPr>
        <w:autoSpaceDE w:val="0"/>
        <w:autoSpaceDN w:val="0"/>
        <w:adjustRightInd w:val="0"/>
        <w:spacing w:after="0"/>
        <w:jc w:val="both"/>
        <w:rPr>
          <w:rFonts w:cs="Arial"/>
          <w:b/>
          <w:sz w:val="20"/>
          <w:szCs w:val="20"/>
        </w:rPr>
      </w:pPr>
    </w:p>
    <w:p w:rsidR="00C65A0D" w:rsidRPr="009937A0" w:rsidRDefault="009937A0" w:rsidP="009937A0">
      <w:pPr>
        <w:autoSpaceDE w:val="0"/>
        <w:autoSpaceDN w:val="0"/>
        <w:adjustRightInd w:val="0"/>
        <w:spacing w:after="0"/>
        <w:jc w:val="both"/>
        <w:rPr>
          <w:rFonts w:cs="Arial"/>
          <w:sz w:val="20"/>
          <w:szCs w:val="20"/>
        </w:rPr>
      </w:pPr>
      <w:r w:rsidRPr="008C60C2">
        <w:rPr>
          <w:rFonts w:cs="Arial"/>
          <w:b/>
          <w:sz w:val="20"/>
          <w:szCs w:val="20"/>
        </w:rPr>
        <w:t xml:space="preserve">Tanmateix </w:t>
      </w:r>
      <w:r>
        <w:rPr>
          <w:rFonts w:cs="Arial"/>
          <w:b/>
          <w:sz w:val="20"/>
          <w:szCs w:val="20"/>
        </w:rPr>
        <w:t>CERTIFICO</w:t>
      </w:r>
      <w:r w:rsidRPr="008C60C2">
        <w:rPr>
          <w:rFonts w:cs="Arial"/>
          <w:b/>
          <w:sz w:val="20"/>
          <w:szCs w:val="20"/>
        </w:rPr>
        <w:t xml:space="preserve"> EXPRESSAMENT</w:t>
      </w:r>
      <w:r>
        <w:rPr>
          <w:rFonts w:cs="Arial"/>
          <w:sz w:val="20"/>
          <w:szCs w:val="20"/>
        </w:rPr>
        <w:t>:</w:t>
      </w:r>
    </w:p>
    <w:p w:rsidR="008C60C2" w:rsidRPr="005A2E34" w:rsidRDefault="008C60C2" w:rsidP="008C60C2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0"/>
          <w:szCs w:val="20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object w:dxaOrig="225" w:dyaOrig="225">
          <v:shape id="_x0000_i1047" type="#_x0000_t75" style="width:15pt;height:19.5pt" o:ole="">
            <v:imagedata r:id="rId11" o:title=""/>
          </v:shape>
          <w:control r:id="rId24" w:name="CheckBox1" w:shapeid="_x0000_i1047"/>
        </w:object>
      </w:r>
      <w:r w:rsidR="009937A0">
        <w:rPr>
          <w:rFonts w:cs="Arial"/>
          <w:sz w:val="20"/>
          <w:szCs w:val="20"/>
        </w:rPr>
        <w:t>Que</w:t>
      </w:r>
      <w:r w:rsidRPr="005A2E34">
        <w:rPr>
          <w:rFonts w:cs="Arial"/>
          <w:sz w:val="20"/>
          <w:szCs w:val="20"/>
        </w:rPr>
        <w:t xml:space="preserve"> el meu fill/a es troba en el degut estat de salut per a participar de l’activitat i que informo degudament als monitors de qualsevol malaltia, tractament, </w:t>
      </w:r>
      <w:r>
        <w:rPr>
          <w:rFonts w:cs="Arial"/>
          <w:sz w:val="20"/>
          <w:szCs w:val="20"/>
        </w:rPr>
        <w:t>dificultat</w:t>
      </w:r>
      <w:r w:rsidRPr="005A2E34">
        <w:rPr>
          <w:rFonts w:cs="Arial"/>
          <w:sz w:val="20"/>
          <w:szCs w:val="20"/>
        </w:rPr>
        <w:t>…que hagin de conèixer per a desenvolupar normalment l’activitat i respondre en cas de necessitat.</w:t>
      </w:r>
    </w:p>
    <w:p w:rsidR="009937A0" w:rsidRDefault="008C60C2" w:rsidP="009937A0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0"/>
          <w:szCs w:val="20"/>
        </w:rPr>
      </w:pPr>
      <w:r w:rsidRPr="005A2E34">
        <w:rPr>
          <w:rFonts w:eastAsiaTheme="minorHAnsi" w:cs="Arial"/>
          <w:sz w:val="20"/>
          <w:szCs w:val="20"/>
          <w:lang w:eastAsia="en-US"/>
        </w:rPr>
        <w:object w:dxaOrig="225" w:dyaOrig="225">
          <v:shape id="_x0000_i1048" type="#_x0000_t75" style="width:15pt;height:19.5pt" o:ole="">
            <v:imagedata r:id="rId11" o:title=""/>
          </v:shape>
          <w:control r:id="rId25" w:name="CheckBox2" w:shapeid="_x0000_i1048"/>
        </w:object>
      </w:r>
      <w:r w:rsidR="009937A0">
        <w:rPr>
          <w:rFonts w:cs="Arial"/>
          <w:sz w:val="20"/>
          <w:szCs w:val="20"/>
        </w:rPr>
        <w:t>Que</w:t>
      </w:r>
      <w:r w:rsidRPr="005A2E34">
        <w:rPr>
          <w:rFonts w:cs="Arial"/>
          <w:sz w:val="20"/>
          <w:szCs w:val="20"/>
        </w:rPr>
        <w:t xml:space="preserve"> el meu fill/a ha estat protegit amb les vacunes ass</w:t>
      </w:r>
      <w:r>
        <w:rPr>
          <w:rFonts w:cs="Arial"/>
          <w:sz w:val="20"/>
          <w:szCs w:val="20"/>
        </w:rPr>
        <w:t xml:space="preserve">enyalades a la normativa vigent, o en cas contrari, </w:t>
      </w:r>
      <w:r w:rsidR="00384082">
        <w:rPr>
          <w:rFonts w:cs="Arial"/>
          <w:sz w:val="20"/>
          <w:szCs w:val="20"/>
        </w:rPr>
        <w:t xml:space="preserve">soc coneixedor dels possibles riscos i </w:t>
      </w:r>
      <w:r>
        <w:rPr>
          <w:rFonts w:cs="Arial"/>
          <w:sz w:val="20"/>
          <w:szCs w:val="20"/>
        </w:rPr>
        <w:t>n’assumeixo</w:t>
      </w:r>
      <w:r w:rsidR="00384082">
        <w:rPr>
          <w:rFonts w:cs="Arial"/>
          <w:sz w:val="20"/>
          <w:szCs w:val="20"/>
        </w:rPr>
        <w:t xml:space="preserve"> totalment</w:t>
      </w:r>
      <w:r>
        <w:rPr>
          <w:rFonts w:cs="Arial"/>
          <w:sz w:val="20"/>
          <w:szCs w:val="20"/>
        </w:rPr>
        <w:t xml:space="preserve"> la responsabilitat.</w:t>
      </w:r>
    </w:p>
    <w:p w:rsidR="00832C11" w:rsidRPr="009937A0" w:rsidRDefault="009937A0" w:rsidP="009937A0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0"/>
          <w:szCs w:val="20"/>
        </w:rPr>
      </w:pPr>
      <w:r w:rsidRPr="0088485E">
        <w:rPr>
          <w:rFonts w:cs="Arial"/>
          <w:sz w:val="20"/>
          <w:szCs w:val="20"/>
        </w:rPr>
        <w:t>Data:</w:t>
      </w:r>
      <w:sdt>
        <w:sdtPr>
          <w:rPr>
            <w:rFonts w:ascii="Arial" w:hAnsi="Arial" w:cs="Arial"/>
          </w:rPr>
          <w:id w:val="2581446"/>
          <w:placeholder>
            <w:docPart w:val="39D7B0EB849D442F9A54C83505E2509F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EndPr/>
        <w:sdtContent>
          <w:r w:rsidRPr="004E5621">
            <w:rPr>
              <w:rStyle w:val="Textodelmarcadordeposicin"/>
              <w:sz w:val="20"/>
              <w:szCs w:val="20"/>
            </w:rPr>
            <w:t>00/00/0000</w:t>
          </w:r>
        </w:sdtContent>
      </w:sdt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8485E">
        <w:rPr>
          <w:rFonts w:cs="Arial"/>
          <w:sz w:val="20"/>
          <w:szCs w:val="20"/>
        </w:rPr>
        <w:t>Signatura</w:t>
      </w:r>
      <w:r>
        <w:rPr>
          <w:rFonts w:cs="Arial"/>
          <w:sz w:val="20"/>
          <w:szCs w:val="20"/>
        </w:rPr>
        <w:t>:</w:t>
      </w:r>
    </w:p>
    <w:sectPr w:rsidR="00832C11" w:rsidRPr="009937A0" w:rsidSect="008C60C2">
      <w:footerReference w:type="default" r:id="rId26"/>
      <w:pgSz w:w="11906" w:h="16838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D7C" w:rsidRDefault="00B74D7C" w:rsidP="00237A28">
      <w:pPr>
        <w:spacing w:after="0" w:line="240" w:lineRule="auto"/>
      </w:pPr>
      <w:r>
        <w:separator/>
      </w:r>
    </w:p>
  </w:endnote>
  <w:endnote w:type="continuationSeparator" w:id="0">
    <w:p w:rsidR="00B74D7C" w:rsidRDefault="00B74D7C" w:rsidP="00237A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37A0" w:rsidRDefault="009937A0" w:rsidP="0088485E">
    <w:pPr>
      <w:pStyle w:val="Default"/>
    </w:pPr>
  </w:p>
  <w:p w:rsidR="009937A0" w:rsidRDefault="009937A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D7C" w:rsidRDefault="00B74D7C" w:rsidP="00237A28">
      <w:pPr>
        <w:spacing w:after="0" w:line="240" w:lineRule="auto"/>
      </w:pPr>
      <w:r>
        <w:separator/>
      </w:r>
    </w:p>
  </w:footnote>
  <w:footnote w:type="continuationSeparator" w:id="0">
    <w:p w:rsidR="00B74D7C" w:rsidRDefault="00B74D7C" w:rsidP="00237A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308CA"/>
    <w:multiLevelType w:val="hybridMultilevel"/>
    <w:tmpl w:val="04C697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86361C"/>
    <w:multiLevelType w:val="hybridMultilevel"/>
    <w:tmpl w:val="54328B26"/>
    <w:lvl w:ilvl="0" w:tplc="4D32DDD8">
      <w:start w:val="1"/>
      <w:numFmt w:val="decimal"/>
      <w:lvlText w:val="(%1)"/>
      <w:lvlJc w:val="left"/>
      <w:pPr>
        <w:ind w:left="39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10" w:hanging="360"/>
      </w:pPr>
    </w:lvl>
    <w:lvl w:ilvl="2" w:tplc="0C0A001B" w:tentative="1">
      <w:start w:val="1"/>
      <w:numFmt w:val="lowerRoman"/>
      <w:lvlText w:val="%3."/>
      <w:lvlJc w:val="right"/>
      <w:pPr>
        <w:ind w:left="1830" w:hanging="180"/>
      </w:pPr>
    </w:lvl>
    <w:lvl w:ilvl="3" w:tplc="0C0A000F" w:tentative="1">
      <w:start w:val="1"/>
      <w:numFmt w:val="decimal"/>
      <w:lvlText w:val="%4."/>
      <w:lvlJc w:val="left"/>
      <w:pPr>
        <w:ind w:left="2550" w:hanging="360"/>
      </w:pPr>
    </w:lvl>
    <w:lvl w:ilvl="4" w:tplc="0C0A0019" w:tentative="1">
      <w:start w:val="1"/>
      <w:numFmt w:val="lowerLetter"/>
      <w:lvlText w:val="%5."/>
      <w:lvlJc w:val="left"/>
      <w:pPr>
        <w:ind w:left="3270" w:hanging="360"/>
      </w:pPr>
    </w:lvl>
    <w:lvl w:ilvl="5" w:tplc="0C0A001B" w:tentative="1">
      <w:start w:val="1"/>
      <w:numFmt w:val="lowerRoman"/>
      <w:lvlText w:val="%6."/>
      <w:lvlJc w:val="right"/>
      <w:pPr>
        <w:ind w:left="3990" w:hanging="180"/>
      </w:pPr>
    </w:lvl>
    <w:lvl w:ilvl="6" w:tplc="0C0A000F" w:tentative="1">
      <w:start w:val="1"/>
      <w:numFmt w:val="decimal"/>
      <w:lvlText w:val="%7."/>
      <w:lvlJc w:val="left"/>
      <w:pPr>
        <w:ind w:left="4710" w:hanging="360"/>
      </w:pPr>
    </w:lvl>
    <w:lvl w:ilvl="7" w:tplc="0C0A0019" w:tentative="1">
      <w:start w:val="1"/>
      <w:numFmt w:val="lowerLetter"/>
      <w:lvlText w:val="%8."/>
      <w:lvlJc w:val="left"/>
      <w:pPr>
        <w:ind w:left="5430" w:hanging="360"/>
      </w:pPr>
    </w:lvl>
    <w:lvl w:ilvl="8" w:tplc="0C0A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ocumentProtection w:edit="forms" w:enforcement="1" w:cryptProviderType="rsaFull" w:cryptAlgorithmClass="hash" w:cryptAlgorithmType="typeAny" w:cryptAlgorithmSid="4" w:cryptSpinCount="50000" w:hash="PG9BuXo6Dx446lBGzQI8fbXLjDg=" w:salt="0Hf2Hr0MNdGaHZXFs3xDn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D7C"/>
    <w:rsid w:val="00011DB0"/>
    <w:rsid w:val="000219A1"/>
    <w:rsid w:val="00034ED4"/>
    <w:rsid w:val="00035F38"/>
    <w:rsid w:val="000420E9"/>
    <w:rsid w:val="000563E4"/>
    <w:rsid w:val="000B62AF"/>
    <w:rsid w:val="000F0FC7"/>
    <w:rsid w:val="000F4117"/>
    <w:rsid w:val="000F62AE"/>
    <w:rsid w:val="001042DE"/>
    <w:rsid w:val="00120601"/>
    <w:rsid w:val="00135230"/>
    <w:rsid w:val="00157B99"/>
    <w:rsid w:val="00170D7B"/>
    <w:rsid w:val="00181581"/>
    <w:rsid w:val="001C0B1D"/>
    <w:rsid w:val="001D0D0F"/>
    <w:rsid w:val="001D7B99"/>
    <w:rsid w:val="00205110"/>
    <w:rsid w:val="00212026"/>
    <w:rsid w:val="002323C9"/>
    <w:rsid w:val="00237A28"/>
    <w:rsid w:val="0024042B"/>
    <w:rsid w:val="00295EF5"/>
    <w:rsid w:val="002C07DE"/>
    <w:rsid w:val="002D69C3"/>
    <w:rsid w:val="002F1557"/>
    <w:rsid w:val="00314BA8"/>
    <w:rsid w:val="00343750"/>
    <w:rsid w:val="00376840"/>
    <w:rsid w:val="00384082"/>
    <w:rsid w:val="00385DB8"/>
    <w:rsid w:val="0039420A"/>
    <w:rsid w:val="003A59DD"/>
    <w:rsid w:val="003B7890"/>
    <w:rsid w:val="00415394"/>
    <w:rsid w:val="00417A0E"/>
    <w:rsid w:val="004A0926"/>
    <w:rsid w:val="004C0402"/>
    <w:rsid w:val="004D2DBD"/>
    <w:rsid w:val="004D7AEE"/>
    <w:rsid w:val="004E3B93"/>
    <w:rsid w:val="004E5621"/>
    <w:rsid w:val="004F0387"/>
    <w:rsid w:val="005159E9"/>
    <w:rsid w:val="005254FC"/>
    <w:rsid w:val="00530FC0"/>
    <w:rsid w:val="005379E0"/>
    <w:rsid w:val="00542D92"/>
    <w:rsid w:val="005A2E34"/>
    <w:rsid w:val="005A697E"/>
    <w:rsid w:val="00616328"/>
    <w:rsid w:val="00624EA8"/>
    <w:rsid w:val="00645E77"/>
    <w:rsid w:val="00672E08"/>
    <w:rsid w:val="006B6CF9"/>
    <w:rsid w:val="006C7F01"/>
    <w:rsid w:val="00710358"/>
    <w:rsid w:val="00747480"/>
    <w:rsid w:val="00747ADE"/>
    <w:rsid w:val="0075649B"/>
    <w:rsid w:val="00770576"/>
    <w:rsid w:val="00775464"/>
    <w:rsid w:val="00787D96"/>
    <w:rsid w:val="00814C8E"/>
    <w:rsid w:val="00832C11"/>
    <w:rsid w:val="00833D51"/>
    <w:rsid w:val="0088485E"/>
    <w:rsid w:val="008C60C2"/>
    <w:rsid w:val="00910F60"/>
    <w:rsid w:val="00940FCE"/>
    <w:rsid w:val="009440E4"/>
    <w:rsid w:val="00966D5C"/>
    <w:rsid w:val="009937A0"/>
    <w:rsid w:val="009B08F8"/>
    <w:rsid w:val="009B17FC"/>
    <w:rsid w:val="009C75CD"/>
    <w:rsid w:val="009E48EF"/>
    <w:rsid w:val="00A01046"/>
    <w:rsid w:val="00A11629"/>
    <w:rsid w:val="00A3413B"/>
    <w:rsid w:val="00A7061C"/>
    <w:rsid w:val="00A978F3"/>
    <w:rsid w:val="00AB2C22"/>
    <w:rsid w:val="00B21E20"/>
    <w:rsid w:val="00B242FE"/>
    <w:rsid w:val="00B60456"/>
    <w:rsid w:val="00B727E7"/>
    <w:rsid w:val="00B74D7C"/>
    <w:rsid w:val="00B97B51"/>
    <w:rsid w:val="00C47EBE"/>
    <w:rsid w:val="00C50B12"/>
    <w:rsid w:val="00C65A0D"/>
    <w:rsid w:val="00CD394C"/>
    <w:rsid w:val="00CD4D7F"/>
    <w:rsid w:val="00CE01C4"/>
    <w:rsid w:val="00D1477E"/>
    <w:rsid w:val="00D558D1"/>
    <w:rsid w:val="00D7749B"/>
    <w:rsid w:val="00D80F98"/>
    <w:rsid w:val="00DB7EEC"/>
    <w:rsid w:val="00E06857"/>
    <w:rsid w:val="00E426BC"/>
    <w:rsid w:val="00E5010C"/>
    <w:rsid w:val="00E96CBA"/>
    <w:rsid w:val="00E97BF7"/>
    <w:rsid w:val="00EB4A85"/>
    <w:rsid w:val="00ED25DB"/>
    <w:rsid w:val="00ED531A"/>
    <w:rsid w:val="00F20CBB"/>
    <w:rsid w:val="00FF6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37A28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7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7A28"/>
    <w:rPr>
      <w:rFonts w:ascii="Tahoma" w:hAnsi="Tahoma" w:cs="Tahoma"/>
      <w:sz w:val="16"/>
      <w:szCs w:val="16"/>
      <w:lang w:val="ca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37A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37A28"/>
    <w:rPr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237A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7A28"/>
    <w:rPr>
      <w:lang w:val="ca-ES"/>
    </w:rPr>
  </w:style>
  <w:style w:type="table" w:styleId="Tablaconcuadrcula">
    <w:name w:val="Table Grid"/>
    <w:basedOn w:val="Tablanormal"/>
    <w:uiPriority w:val="59"/>
    <w:rsid w:val="00035F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8485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8848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37A28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7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7A28"/>
    <w:rPr>
      <w:rFonts w:ascii="Tahoma" w:hAnsi="Tahoma" w:cs="Tahoma"/>
      <w:sz w:val="16"/>
      <w:szCs w:val="16"/>
      <w:lang w:val="ca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37A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37A28"/>
    <w:rPr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237A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7A28"/>
    <w:rPr>
      <w:lang w:val="ca-ES"/>
    </w:rPr>
  </w:style>
  <w:style w:type="table" w:styleId="Tablaconcuadrcula">
    <w:name w:val="Table Grid"/>
    <w:basedOn w:val="Tablanormal"/>
    <w:uiPriority w:val="59"/>
    <w:rsid w:val="00035F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8485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8848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26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image" Target="media/image6.wmf"/><Relationship Id="rId7" Type="http://schemas.openxmlformats.org/officeDocument/2006/relationships/endnotes" Target="endnotes.xml"/><Relationship Id="rId12" Type="http://schemas.openxmlformats.org/officeDocument/2006/relationships/control" Target="activeX/activeX2.xml"/><Relationship Id="rId17" Type="http://schemas.openxmlformats.org/officeDocument/2006/relationships/image" Target="media/image5.wmf"/><Relationship Id="rId25" Type="http://schemas.openxmlformats.org/officeDocument/2006/relationships/control" Target="activeX/activeX12.xml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control" Target="activeX/activeX8.xm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control" Target="activeX/activeX11.xm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23" Type="http://schemas.openxmlformats.org/officeDocument/2006/relationships/control" Target="activeX/activeX10.xml"/><Relationship Id="rId28" Type="http://schemas.openxmlformats.org/officeDocument/2006/relationships/glossaryDocument" Target="glossary/document.xml"/><Relationship Id="rId10" Type="http://schemas.openxmlformats.org/officeDocument/2006/relationships/control" Target="activeX/activeX1.xml"/><Relationship Id="rId19" Type="http://schemas.openxmlformats.org/officeDocument/2006/relationships/control" Target="activeX/activeX7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control" Target="activeX/activeX3.xml"/><Relationship Id="rId22" Type="http://schemas.openxmlformats.org/officeDocument/2006/relationships/control" Target="activeX/activeX9.xml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ti\Desktop\Sant%20Pau\PLANTILLA%20INSCRIPCIONS%20d'ESTIU.dotx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B2110A32CDD43FC9A83FDC048F4E3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005A13-25A9-482E-8F5A-CDF4B872C7E6}"/>
      </w:docPartPr>
      <w:docPartBody>
        <w:p w:rsidR="00000000" w:rsidRDefault="009B4CC6">
          <w:pPr>
            <w:pStyle w:val="2B2110A32CDD43FC9A83FDC048F4E36B"/>
          </w:pPr>
          <w:r w:rsidRPr="005A2E34">
            <w:rPr>
              <w:rStyle w:val="Textodelmarcadordeposicin"/>
              <w:i/>
              <w:sz w:val="20"/>
              <w:szCs w:val="20"/>
            </w:rPr>
            <w:t>activitat</w:t>
          </w:r>
        </w:p>
      </w:docPartBody>
    </w:docPart>
    <w:docPart>
      <w:docPartPr>
        <w:name w:val="0C0CACCE697C421597FBC6F55E95FD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2CA96B-620E-43F0-8B95-0FAA8D52DB24}"/>
      </w:docPartPr>
      <w:docPartBody>
        <w:p w:rsidR="00000000" w:rsidRDefault="009B4CC6">
          <w:pPr>
            <w:pStyle w:val="0C0CACCE697C421597FBC6F55E95FD85"/>
          </w:pPr>
          <w:r w:rsidRPr="005A2E34">
            <w:rPr>
              <w:rStyle w:val="Textodelmarcadordeposicin"/>
              <w:i/>
              <w:sz w:val="20"/>
              <w:szCs w:val="20"/>
            </w:rPr>
            <w:t>grup</w:t>
          </w:r>
        </w:p>
      </w:docPartBody>
    </w:docPart>
    <w:docPart>
      <w:docPartPr>
        <w:name w:val="A3CA211144AD43048E8A8221E7CA2F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8C1DD-1425-4784-B388-72F5689E7CE1}"/>
      </w:docPartPr>
      <w:docPartBody>
        <w:p w:rsidR="00000000" w:rsidRDefault="009B4CC6">
          <w:pPr>
            <w:pStyle w:val="A3CA211144AD43048E8A8221E7CA2F03"/>
          </w:pPr>
          <w:r w:rsidRPr="005A2E34">
            <w:rPr>
              <w:rStyle w:val="Textodelmarcadordeposicin"/>
              <w:i/>
              <w:sz w:val="20"/>
              <w:szCs w:val="20"/>
            </w:rPr>
            <w:t>dia</w:t>
          </w:r>
        </w:p>
      </w:docPartBody>
    </w:docPart>
    <w:docPart>
      <w:docPartPr>
        <w:name w:val="720C16E24E764117B7A584F78D8011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9421F9-DE87-4A37-B406-D9D2A8EADF8E}"/>
      </w:docPartPr>
      <w:docPartBody>
        <w:p w:rsidR="00000000" w:rsidRDefault="009B4CC6">
          <w:pPr>
            <w:pStyle w:val="720C16E24E764117B7A584F78D801199"/>
          </w:pPr>
          <w:r w:rsidRPr="005A2E34">
            <w:rPr>
              <w:rStyle w:val="Textodelmarcadordeposicin"/>
              <w:i/>
              <w:sz w:val="20"/>
              <w:szCs w:val="20"/>
            </w:rPr>
            <w:t>dia</w:t>
          </w:r>
        </w:p>
      </w:docPartBody>
    </w:docPart>
    <w:docPart>
      <w:docPartPr>
        <w:name w:val="48E527EB0E8E41E7A70D746F881753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F62E9D-8CEE-4E1E-B2A3-6242607D38C2}"/>
      </w:docPartPr>
      <w:docPartBody>
        <w:p w:rsidR="00000000" w:rsidRDefault="009B4CC6">
          <w:pPr>
            <w:pStyle w:val="48E527EB0E8E41E7A70D746F88175317"/>
          </w:pPr>
          <w:r w:rsidRPr="005A2E34">
            <w:rPr>
              <w:rStyle w:val="Textodelmarcadordeposicin"/>
              <w:i/>
              <w:sz w:val="20"/>
              <w:szCs w:val="20"/>
            </w:rPr>
            <w:t>mes</w:t>
          </w:r>
        </w:p>
      </w:docPartBody>
    </w:docPart>
    <w:docPart>
      <w:docPartPr>
        <w:name w:val="98E27DA7B8894EF8B54ED14992B160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E6C9D1-245E-45CC-B669-86A5E3554435}"/>
      </w:docPartPr>
      <w:docPartBody>
        <w:p w:rsidR="00000000" w:rsidRDefault="009B4CC6">
          <w:pPr>
            <w:pStyle w:val="98E27DA7B8894EF8B54ED14992B16069"/>
          </w:pPr>
          <w:r w:rsidRPr="005A2E34">
            <w:rPr>
              <w:rStyle w:val="Textodelmarcadordeposicin"/>
              <w:i/>
              <w:sz w:val="20"/>
              <w:szCs w:val="20"/>
            </w:rPr>
            <w:t>nom i cognoms</w:t>
          </w:r>
        </w:p>
      </w:docPartBody>
    </w:docPart>
    <w:docPart>
      <w:docPartPr>
        <w:name w:val="37771075DDC4465A92F99D4527823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560B6F-6459-4015-A95C-62EE42C409E6}"/>
      </w:docPartPr>
      <w:docPartBody>
        <w:p w:rsidR="00000000" w:rsidRDefault="009B4CC6">
          <w:pPr>
            <w:pStyle w:val="37771075DDC4465A92F99D45278239A7"/>
          </w:pPr>
          <w:r w:rsidRPr="005A2E34">
            <w:rPr>
              <w:rStyle w:val="Textodelmarcadordeposicin"/>
              <w:i/>
              <w:sz w:val="20"/>
              <w:szCs w:val="20"/>
            </w:rPr>
            <w:t>adreça</w:t>
          </w:r>
        </w:p>
      </w:docPartBody>
    </w:docPart>
    <w:docPart>
      <w:docPartPr>
        <w:name w:val="69CECD88046548479FF220883830E4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DF890E-5AE3-417E-B8DB-86B137AA3480}"/>
      </w:docPartPr>
      <w:docPartBody>
        <w:p w:rsidR="00000000" w:rsidRDefault="009B4CC6">
          <w:pPr>
            <w:pStyle w:val="69CECD88046548479FF220883830E446"/>
          </w:pPr>
          <w:r w:rsidRPr="005A2E34">
            <w:rPr>
              <w:rStyle w:val="Textodelmarcadordeposicin"/>
              <w:i/>
              <w:sz w:val="20"/>
              <w:szCs w:val="20"/>
            </w:rPr>
            <w:t>població</w:t>
          </w:r>
        </w:p>
      </w:docPartBody>
    </w:docPart>
    <w:docPart>
      <w:docPartPr>
        <w:name w:val="2FFF9CDAD79F4B74936EA446282A7C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16BECA-4699-41B9-A3C4-EF98F156180D}"/>
      </w:docPartPr>
      <w:docPartBody>
        <w:p w:rsidR="00000000" w:rsidRDefault="009B4CC6">
          <w:pPr>
            <w:pStyle w:val="2FFF9CDAD79F4B74936EA446282A7C2F"/>
          </w:pPr>
          <w:r w:rsidRPr="005A2E34">
            <w:rPr>
              <w:rStyle w:val="Textodelmarcadordeposicin"/>
              <w:i/>
              <w:sz w:val="20"/>
              <w:szCs w:val="20"/>
            </w:rPr>
            <w:t>cp</w:t>
          </w:r>
        </w:p>
      </w:docPartBody>
    </w:docPart>
    <w:docPart>
      <w:docPartPr>
        <w:name w:val="9D1EB2F83CEB42F4A90D88AC9BC49A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C2F85F-5CC4-4BA7-8D80-2A4A51AC852E}"/>
      </w:docPartPr>
      <w:docPartBody>
        <w:p w:rsidR="00000000" w:rsidRDefault="009B4CC6">
          <w:pPr>
            <w:pStyle w:val="9D1EB2F83CEB42F4A90D88AC9BC49A52"/>
          </w:pPr>
          <w:r w:rsidRPr="005A2E34">
            <w:rPr>
              <w:rStyle w:val="Textodelmarcadordeposicin"/>
              <w:i/>
              <w:sz w:val="20"/>
              <w:szCs w:val="20"/>
            </w:rPr>
            <w:t>00/00/0000</w:t>
          </w:r>
        </w:p>
      </w:docPartBody>
    </w:docPart>
    <w:docPart>
      <w:docPartPr>
        <w:name w:val="DE2BD5726C914AD9B47721E66CF3DF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B18B2B-1434-417B-97E2-E95F786D5B17}"/>
      </w:docPartPr>
      <w:docPartBody>
        <w:p w:rsidR="00000000" w:rsidRDefault="009B4CC6">
          <w:pPr>
            <w:pStyle w:val="DE2BD5726C914AD9B47721E66CF3DFF8"/>
          </w:pPr>
          <w:r w:rsidRPr="005A2E34">
            <w:rPr>
              <w:rStyle w:val="Textodelmarcadordeposicin"/>
              <w:i/>
              <w:sz w:val="20"/>
              <w:szCs w:val="20"/>
            </w:rPr>
            <w:t>edat</w:t>
          </w:r>
        </w:p>
      </w:docPartBody>
    </w:docPart>
    <w:docPart>
      <w:docPartPr>
        <w:name w:val="DA3E6961E0EC4BA7A0504CFF7F3135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E30517-2E3A-43AC-BE6C-75A0CAD42C57}"/>
      </w:docPartPr>
      <w:docPartBody>
        <w:p w:rsidR="00000000" w:rsidRDefault="009B4CC6">
          <w:pPr>
            <w:pStyle w:val="DA3E6961E0EC4BA7A0504CFF7F313545"/>
          </w:pPr>
          <w:r w:rsidRPr="005A2E34">
            <w:rPr>
              <w:rStyle w:val="Textodelmarcadordeposicin"/>
              <w:i/>
              <w:sz w:val="20"/>
              <w:szCs w:val="20"/>
            </w:rPr>
            <w:t xml:space="preserve">curs </w:t>
          </w:r>
        </w:p>
      </w:docPartBody>
    </w:docPart>
    <w:docPart>
      <w:docPartPr>
        <w:name w:val="AD7A4766B0B84C298C2CB9597E16CC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919491-7A7B-40BB-A4FB-BC47E0899FFA}"/>
      </w:docPartPr>
      <w:docPartBody>
        <w:p w:rsidR="00000000" w:rsidRDefault="009B4CC6">
          <w:pPr>
            <w:pStyle w:val="AD7A4766B0B84C298C2CB9597E16CC28"/>
          </w:pPr>
          <w:r w:rsidRPr="005A2E34">
            <w:rPr>
              <w:rStyle w:val="Textodelmarcadordeposicin"/>
              <w:i/>
              <w:sz w:val="20"/>
              <w:szCs w:val="20"/>
            </w:rPr>
            <w:t>col·legi</w:t>
          </w:r>
        </w:p>
      </w:docPartBody>
    </w:docPart>
    <w:docPart>
      <w:docPartPr>
        <w:name w:val="97F14594DB9C402A8F50D0458F39EC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22D101-915D-4A3E-9625-B373C05EEA85}"/>
      </w:docPartPr>
      <w:docPartBody>
        <w:p w:rsidR="00000000" w:rsidRDefault="009B4CC6">
          <w:pPr>
            <w:pStyle w:val="97F14594DB9C402A8F50D0458F39EC83"/>
          </w:pPr>
          <w:r w:rsidRPr="005A2E34">
            <w:rPr>
              <w:rStyle w:val="Textodelmarcadordeposicin"/>
              <w:i/>
              <w:sz w:val="20"/>
              <w:szCs w:val="20"/>
            </w:rPr>
            <w:t>nom</w:t>
          </w:r>
        </w:p>
      </w:docPartBody>
    </w:docPart>
    <w:docPart>
      <w:docPartPr>
        <w:name w:val="502B78F70AE64FA7B6C68E4EEA303C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0CD669-3BFE-4DD8-B747-1EB102611F1F}"/>
      </w:docPartPr>
      <w:docPartBody>
        <w:p w:rsidR="00000000" w:rsidRDefault="009B4CC6">
          <w:pPr>
            <w:pStyle w:val="502B78F70AE64FA7B6C68E4EEA303CCA"/>
          </w:pPr>
          <w:r w:rsidRPr="005A2E34">
            <w:rPr>
              <w:rStyle w:val="Textodelmarcadordeposicin"/>
              <w:i/>
              <w:sz w:val="20"/>
              <w:szCs w:val="20"/>
            </w:rPr>
            <w:t>mòbil</w:t>
          </w:r>
        </w:p>
      </w:docPartBody>
    </w:docPart>
    <w:docPart>
      <w:docPartPr>
        <w:name w:val="CC3D7F08AA33443790C323EB01A0C4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C6660-AD48-4D2A-8DE1-88C7812B5954}"/>
      </w:docPartPr>
      <w:docPartBody>
        <w:p w:rsidR="00000000" w:rsidRDefault="009B4CC6">
          <w:pPr>
            <w:pStyle w:val="CC3D7F08AA33443790C323EB01A0C4BA"/>
          </w:pPr>
          <w:r w:rsidRPr="005A2E34">
            <w:rPr>
              <w:rStyle w:val="Textodelmarcadordeposicin"/>
              <w:i/>
              <w:sz w:val="20"/>
              <w:szCs w:val="20"/>
            </w:rPr>
            <w:t>correu</w:t>
          </w:r>
        </w:p>
      </w:docPartBody>
    </w:docPart>
    <w:docPart>
      <w:docPartPr>
        <w:name w:val="DC0262B63DCD4C5EA6BD52FF021E00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95C307-F549-4A48-8E5A-46FAABF82943}"/>
      </w:docPartPr>
      <w:docPartBody>
        <w:p w:rsidR="00000000" w:rsidRDefault="009B4CC6">
          <w:pPr>
            <w:pStyle w:val="DC0262B63DCD4C5EA6BD52FF021E00CF"/>
          </w:pPr>
          <w:r w:rsidRPr="005A2E34">
            <w:rPr>
              <w:rStyle w:val="Textodelmarcadordeposicin"/>
              <w:i/>
              <w:sz w:val="20"/>
              <w:szCs w:val="20"/>
            </w:rPr>
            <w:t>Nom</w:t>
          </w:r>
        </w:p>
      </w:docPartBody>
    </w:docPart>
    <w:docPart>
      <w:docPartPr>
        <w:name w:val="E8557D7D9E20437F930DF27E3477DC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E71CBE-CA0F-4D07-A6DC-1A4BA8803310}"/>
      </w:docPartPr>
      <w:docPartBody>
        <w:p w:rsidR="00000000" w:rsidRDefault="009B4CC6">
          <w:pPr>
            <w:pStyle w:val="E8557D7D9E20437F930DF27E3477DC84"/>
          </w:pPr>
          <w:r w:rsidRPr="005A2E34">
            <w:rPr>
              <w:rStyle w:val="Textodelmarcadordeposicin"/>
              <w:i/>
              <w:sz w:val="20"/>
              <w:szCs w:val="20"/>
            </w:rPr>
            <w:t>mòbil</w:t>
          </w:r>
        </w:p>
      </w:docPartBody>
    </w:docPart>
    <w:docPart>
      <w:docPartPr>
        <w:name w:val="31B1A16702424DB8B9D36A13E3C9DF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6DF6EB-2B40-4417-9732-C26260ADC6CA}"/>
      </w:docPartPr>
      <w:docPartBody>
        <w:p w:rsidR="00000000" w:rsidRDefault="009B4CC6">
          <w:pPr>
            <w:pStyle w:val="31B1A16702424DB8B9D36A13E3C9DF7B"/>
          </w:pPr>
          <w:r w:rsidRPr="005A2E34">
            <w:rPr>
              <w:rStyle w:val="Textodelmarcadordeposicin"/>
              <w:i/>
              <w:sz w:val="20"/>
              <w:szCs w:val="20"/>
            </w:rPr>
            <w:t>correu</w:t>
          </w:r>
        </w:p>
      </w:docPartBody>
    </w:docPart>
    <w:docPart>
      <w:docPartPr>
        <w:name w:val="78EABC98CF1A4FD4AE3DBA937411C9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339656-CB7C-47C7-A958-BA59F57DE8ED}"/>
      </w:docPartPr>
      <w:docPartBody>
        <w:p w:rsidR="00000000" w:rsidRDefault="0090408E">
          <w:pPr>
            <w:pStyle w:val="78EABC98CF1A4FD4AE3DBA937411C987"/>
          </w:pPr>
          <w:r w:rsidRPr="00F73063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4D8E85F9833740248CA39EDFC4BF3D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FD54E8-207A-4FFB-BC4C-BA7F0927B446}"/>
      </w:docPartPr>
      <w:docPartBody>
        <w:p w:rsidR="00000000" w:rsidRDefault="009B4CC6">
          <w:pPr>
            <w:pStyle w:val="4D8E85F9833740248CA39EDFC4BF3DB7"/>
          </w:pPr>
          <w:r w:rsidRPr="005A2E34">
            <w:rPr>
              <w:rStyle w:val="Textodelmarcadordeposicin"/>
              <w:i/>
              <w:sz w:val="20"/>
              <w:szCs w:val="20"/>
            </w:rPr>
            <w:t>DNI</w:t>
          </w:r>
        </w:p>
      </w:docPartBody>
    </w:docPart>
    <w:docPart>
      <w:docPartPr>
        <w:name w:val="DEA802CED8B449179782041B61B5ED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9C27E9-D2F4-497C-B5FC-064C8786D559}"/>
      </w:docPartPr>
      <w:docPartBody>
        <w:p w:rsidR="00000000" w:rsidRDefault="009B4CC6">
          <w:pPr>
            <w:pStyle w:val="DEA802CED8B449179782041B61B5EDE9"/>
          </w:pPr>
          <w:r w:rsidRPr="005A2E34">
            <w:rPr>
              <w:rStyle w:val="Textodelmarcadordeposicin"/>
              <w:sz w:val="20"/>
              <w:szCs w:val="20"/>
            </w:rPr>
            <w:t>pare/mare/tutor/a</w:t>
          </w:r>
        </w:p>
      </w:docPartBody>
    </w:docPart>
    <w:docPart>
      <w:docPartPr>
        <w:name w:val="527E88DA9A384445BF509D536A228C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9126C6-294A-46AF-B8BF-BFC95AC217BD}"/>
      </w:docPartPr>
      <w:docPartBody>
        <w:p w:rsidR="00000000" w:rsidRDefault="009B4CC6">
          <w:pPr>
            <w:pStyle w:val="527E88DA9A384445BF509D536A228C99"/>
          </w:pPr>
          <w:r w:rsidRPr="005A2E34">
            <w:rPr>
              <w:rStyle w:val="Textodelmarcadordeposicin"/>
              <w:i/>
              <w:sz w:val="20"/>
              <w:szCs w:val="20"/>
            </w:rPr>
            <w:t>nom del participant</w:t>
          </w:r>
        </w:p>
      </w:docPartBody>
    </w:docPart>
    <w:docPart>
      <w:docPartPr>
        <w:name w:val="472EDA00F3D3487BA36457A84BDA13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A6994-3FAD-4CA2-817F-73C5A8885069}"/>
      </w:docPartPr>
      <w:docPartBody>
        <w:p w:rsidR="00000000" w:rsidRDefault="009B4CC6">
          <w:pPr>
            <w:pStyle w:val="472EDA00F3D3487BA36457A84BDA1322"/>
          </w:pPr>
          <w:r w:rsidRPr="004E5621">
            <w:rPr>
              <w:rStyle w:val="Textodelmarcadordeposicin"/>
              <w:sz w:val="20"/>
              <w:szCs w:val="20"/>
            </w:rPr>
            <w:t>00/00/0000</w:t>
          </w:r>
        </w:p>
      </w:docPartBody>
    </w:docPart>
    <w:docPart>
      <w:docPartPr>
        <w:name w:val="48F90D8CE5FE468099CCB6A86A46FB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C480A2-6049-454B-9658-2A0F35FF48F3}"/>
      </w:docPartPr>
      <w:docPartBody>
        <w:p w:rsidR="00000000" w:rsidRDefault="009B4CC6">
          <w:pPr>
            <w:pStyle w:val="48F90D8CE5FE468099CCB6A86A46FBD5"/>
          </w:pPr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p>
      </w:docPartBody>
    </w:docPart>
    <w:docPart>
      <w:docPartPr>
        <w:name w:val="12C58219E20C4EC29CC7F72E6031E8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BB0297-FFD0-4979-9F8F-3EAC82797268}"/>
      </w:docPartPr>
      <w:docPartBody>
        <w:p w:rsidR="00000000" w:rsidRDefault="009B4CC6">
          <w:pPr>
            <w:pStyle w:val="12C58219E20C4EC29CC7F72E6031E8D8"/>
          </w:pPr>
          <w:r>
            <w:rPr>
              <w:rStyle w:val="Textodelmarcadordeposicin"/>
              <w:i/>
              <w:sz w:val="20"/>
              <w:szCs w:val="20"/>
            </w:rPr>
            <w:t>e</w:t>
          </w:r>
          <w:r w:rsidRPr="00A3413B">
            <w:rPr>
              <w:rStyle w:val="Textodelmarcadordeposicin"/>
              <w:i/>
              <w:sz w:val="20"/>
              <w:szCs w:val="20"/>
            </w:rPr>
            <w:t>n cas que sigui sí</w:t>
          </w:r>
        </w:p>
      </w:docPartBody>
    </w:docPart>
    <w:docPart>
      <w:docPartPr>
        <w:name w:val="2927B8E6ABA348C79420D63EADC600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242629-E832-4A6A-A30D-D6DB66409DED}"/>
      </w:docPartPr>
      <w:docPartBody>
        <w:p w:rsidR="00000000" w:rsidRDefault="009B4CC6">
          <w:pPr>
            <w:pStyle w:val="2927B8E6ABA348C79420D63EADC60095"/>
          </w:pPr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p>
      </w:docPartBody>
    </w:docPart>
    <w:docPart>
      <w:docPartPr>
        <w:name w:val="1EBED17BB636444EA39580189FCEE5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8FCD86-8472-484A-B75D-ABB39D364910}"/>
      </w:docPartPr>
      <w:docPartBody>
        <w:p w:rsidR="00000000" w:rsidRDefault="009B4CC6">
          <w:pPr>
            <w:pStyle w:val="1EBED17BB636444EA39580189FCEE50C"/>
          </w:pPr>
          <w:r>
            <w:rPr>
              <w:rStyle w:val="Textodelmarcadordeposicin"/>
              <w:i/>
              <w:sz w:val="20"/>
              <w:szCs w:val="20"/>
            </w:rPr>
            <w:t>e</w:t>
          </w:r>
          <w:r w:rsidRPr="00A3413B">
            <w:rPr>
              <w:rStyle w:val="Textodelmarcadordeposicin"/>
              <w:i/>
              <w:sz w:val="20"/>
              <w:szCs w:val="20"/>
            </w:rPr>
            <w:t>n cas que sigui sí</w:t>
          </w:r>
        </w:p>
      </w:docPartBody>
    </w:docPart>
    <w:docPart>
      <w:docPartPr>
        <w:name w:val="CFF1AD74494F4686A62ADCB38A1D1F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27250A-0468-400A-9C25-22732493F190}"/>
      </w:docPartPr>
      <w:docPartBody>
        <w:p w:rsidR="00000000" w:rsidRDefault="009B4CC6">
          <w:pPr>
            <w:pStyle w:val="CFF1AD74494F4686A62ADCB38A1D1F7D"/>
          </w:pPr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p>
      </w:docPartBody>
    </w:docPart>
    <w:docPart>
      <w:docPartPr>
        <w:name w:val="30D1203B12B64290B4477B9DC8DC8F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F287D3-50D3-41CF-A431-947304811766}"/>
      </w:docPartPr>
      <w:docPartBody>
        <w:p w:rsidR="00000000" w:rsidRDefault="009B4CC6">
          <w:pPr>
            <w:pStyle w:val="30D1203B12B64290B4477B9DC8DC8F11"/>
          </w:pPr>
          <w:r>
            <w:rPr>
              <w:rStyle w:val="Textodelmarcadordeposicin"/>
              <w:i/>
              <w:sz w:val="20"/>
              <w:szCs w:val="20"/>
            </w:rPr>
            <w:t>e</w:t>
          </w:r>
          <w:r w:rsidRPr="0088485E">
            <w:rPr>
              <w:rStyle w:val="Textodelmarcadordeposicin"/>
              <w:i/>
              <w:sz w:val="20"/>
              <w:szCs w:val="20"/>
            </w:rPr>
            <w:t>n cas que sigui sí</w:t>
          </w:r>
        </w:p>
      </w:docPartBody>
    </w:docPart>
    <w:docPart>
      <w:docPartPr>
        <w:name w:val="A25A47D9F51249BCA134061D6A82D2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7F3D68-45F6-4237-B89E-6AC92DC875C7}"/>
      </w:docPartPr>
      <w:docPartBody>
        <w:p w:rsidR="00000000" w:rsidRDefault="009B4CC6">
          <w:pPr>
            <w:pStyle w:val="A25A47D9F51249BCA134061D6A82D261"/>
          </w:pPr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p>
      </w:docPartBody>
    </w:docPart>
    <w:docPart>
      <w:docPartPr>
        <w:name w:val="9F438C762CC940D685F4911C0C1130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33A99C-C177-434A-8282-70475A6E980D}"/>
      </w:docPartPr>
      <w:docPartBody>
        <w:p w:rsidR="00000000" w:rsidRDefault="009B4CC6">
          <w:pPr>
            <w:pStyle w:val="9F438C762CC940D685F4911C0C1130FC"/>
          </w:pPr>
          <w:r>
            <w:rPr>
              <w:rStyle w:val="Textodelmarcadordeposicin"/>
              <w:i/>
              <w:sz w:val="20"/>
              <w:szCs w:val="20"/>
            </w:rPr>
            <w:t>e</w:t>
          </w:r>
          <w:r w:rsidRPr="0088485E">
            <w:rPr>
              <w:rStyle w:val="Textodelmarcadordeposicin"/>
              <w:i/>
              <w:sz w:val="20"/>
              <w:szCs w:val="20"/>
            </w:rPr>
            <w:t>n cas que sigui sí</w:t>
          </w:r>
        </w:p>
      </w:docPartBody>
    </w:docPart>
    <w:docPart>
      <w:docPartPr>
        <w:name w:val="A46684A9BD354480AF095EEFF04864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F4900A-722D-441A-8827-51876EE786FA}"/>
      </w:docPartPr>
      <w:docPartBody>
        <w:p w:rsidR="00000000" w:rsidRDefault="009B4CC6">
          <w:pPr>
            <w:pStyle w:val="A46684A9BD354480AF095EEFF048640A"/>
          </w:pPr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p>
      </w:docPartBody>
    </w:docPart>
    <w:docPart>
      <w:docPartPr>
        <w:name w:val="506108B694C249EEA07D78A1D70CAA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2ED8D-EADF-49D5-97E9-38E0EB404B42}"/>
      </w:docPartPr>
      <w:docPartBody>
        <w:p w:rsidR="00000000" w:rsidRDefault="009B4CC6">
          <w:pPr>
            <w:pStyle w:val="506108B694C249EEA07D78A1D70CAA09"/>
          </w:pPr>
          <w:r>
            <w:rPr>
              <w:rStyle w:val="Textodelmarcadordeposicin"/>
              <w:i/>
              <w:sz w:val="20"/>
              <w:szCs w:val="20"/>
            </w:rPr>
            <w:t>e</w:t>
          </w:r>
          <w:r w:rsidRPr="0088485E">
            <w:rPr>
              <w:rStyle w:val="Textodelmarcadordeposicin"/>
              <w:i/>
              <w:sz w:val="20"/>
              <w:szCs w:val="20"/>
            </w:rPr>
            <w:t>n cas que sigui sí</w:t>
          </w:r>
        </w:p>
      </w:docPartBody>
    </w:docPart>
    <w:docPart>
      <w:docPartPr>
        <w:name w:val="363BDC35BC6D4578B3EFB848D19CC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24195E-D8C5-49BA-BC28-F1CCA0FF6B31}"/>
      </w:docPartPr>
      <w:docPartBody>
        <w:p w:rsidR="00000000" w:rsidRDefault="009B4CC6">
          <w:pPr>
            <w:pStyle w:val="363BDC35BC6D4578B3EFB848D19CC4A7"/>
          </w:pPr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p>
      </w:docPartBody>
    </w:docPart>
    <w:docPart>
      <w:docPartPr>
        <w:name w:val="2895C7CE876E4F869C701F8E63DD20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28A03B-12FB-41A6-AA12-4EC2F80D03B7}"/>
      </w:docPartPr>
      <w:docPartBody>
        <w:p w:rsidR="00000000" w:rsidRDefault="009B4CC6">
          <w:pPr>
            <w:pStyle w:val="2895C7CE876E4F869C701F8E63DD200D"/>
          </w:pPr>
          <w:r>
            <w:rPr>
              <w:rStyle w:val="Textodelmarcadordeposicin"/>
              <w:i/>
              <w:sz w:val="20"/>
              <w:szCs w:val="20"/>
            </w:rPr>
            <w:t>e</w:t>
          </w:r>
          <w:r w:rsidRPr="0088485E">
            <w:rPr>
              <w:rStyle w:val="Textodelmarcadordeposicin"/>
              <w:i/>
              <w:sz w:val="20"/>
              <w:szCs w:val="20"/>
            </w:rPr>
            <w:t>n cas que sigui sí</w:t>
          </w:r>
        </w:p>
      </w:docPartBody>
    </w:docPart>
    <w:docPart>
      <w:docPartPr>
        <w:name w:val="45F377F6E55E4FE085219E2FE35E48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01249E-0225-4B74-BB9B-E57805B04E73}"/>
      </w:docPartPr>
      <w:docPartBody>
        <w:p w:rsidR="00000000" w:rsidRDefault="009B4CC6">
          <w:pPr>
            <w:pStyle w:val="45F377F6E55E4FE085219E2FE35E4821"/>
          </w:pPr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p>
      </w:docPartBody>
    </w:docPart>
    <w:docPart>
      <w:docPartPr>
        <w:name w:val="FED6E46FD4AD4B26843A163856A35B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C19043-CC96-40B3-988E-F1D29FE37DCE}"/>
      </w:docPartPr>
      <w:docPartBody>
        <w:p w:rsidR="00000000" w:rsidRDefault="009B4CC6">
          <w:pPr>
            <w:pStyle w:val="FED6E46FD4AD4B26843A163856A35B75"/>
          </w:pPr>
          <w:r>
            <w:rPr>
              <w:rStyle w:val="Textodelmarcadordeposicin"/>
              <w:i/>
              <w:sz w:val="20"/>
              <w:szCs w:val="20"/>
            </w:rPr>
            <w:t>e</w:t>
          </w:r>
          <w:r w:rsidRPr="0088485E">
            <w:rPr>
              <w:rStyle w:val="Textodelmarcadordeposicin"/>
              <w:i/>
              <w:sz w:val="20"/>
              <w:szCs w:val="20"/>
            </w:rPr>
            <w:t>n cas que sigui sí</w:t>
          </w:r>
        </w:p>
      </w:docPartBody>
    </w:docPart>
    <w:docPart>
      <w:docPartPr>
        <w:name w:val="983B9557930C49038D0357DAA6A94A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692B00-09A2-45A1-B935-E28B1E5FCF08}"/>
      </w:docPartPr>
      <w:docPartBody>
        <w:p w:rsidR="00000000" w:rsidRDefault="009B4CC6">
          <w:pPr>
            <w:pStyle w:val="983B9557930C49038D0357DAA6A94AD7"/>
          </w:pPr>
          <w:r w:rsidRPr="00A3413B">
            <w:rPr>
              <w:rStyle w:val="Textodelmarcadordeposicin"/>
              <w:i/>
              <w:sz w:val="20"/>
              <w:szCs w:val="20"/>
            </w:rPr>
            <w:t>de tot/no menja...</w:t>
          </w:r>
        </w:p>
      </w:docPartBody>
    </w:docPart>
    <w:docPart>
      <w:docPartPr>
        <w:name w:val="8C7FBEED55C44FB0970D62AA563184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67F703-0B8C-46E0-9BA9-9B1BD5352C73}"/>
      </w:docPartPr>
      <w:docPartBody>
        <w:p w:rsidR="00000000" w:rsidRDefault="009B4CC6">
          <w:pPr>
            <w:pStyle w:val="8C7FBEED55C44FB0970D62AA56318427"/>
          </w:pPr>
          <w:r>
            <w:rPr>
              <w:rStyle w:val="Textodelmarcadordeposicin"/>
              <w:i/>
              <w:sz w:val="20"/>
              <w:szCs w:val="20"/>
            </w:rPr>
            <w:t>què?</w:t>
          </w:r>
        </w:p>
      </w:docPartBody>
    </w:docPart>
    <w:docPart>
      <w:docPartPr>
        <w:name w:val="B813A2974D2A41998278EE62A244CC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B1B980-DA9A-40E2-B82F-44178EBBCA00}"/>
      </w:docPartPr>
      <w:docPartBody>
        <w:p w:rsidR="00000000" w:rsidRDefault="009B4CC6">
          <w:pPr>
            <w:pStyle w:val="B813A2974D2A41998278EE62A244CCF9"/>
          </w:pPr>
          <w:r w:rsidRPr="00A3413B">
            <w:rPr>
              <w:rStyle w:val="Textodelmarcadordeposicin"/>
              <w:i/>
              <w:sz w:val="20"/>
              <w:szCs w:val="20"/>
            </w:rPr>
            <w:t>poc/normal/molt</w:t>
          </w:r>
        </w:p>
      </w:docPartBody>
    </w:docPart>
    <w:docPart>
      <w:docPartPr>
        <w:name w:val="D1DF93D8872749DDBCA7C373BF30B0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6D17F-E3FF-4D52-A657-EA89027C64BB}"/>
      </w:docPartPr>
      <w:docPartBody>
        <w:p w:rsidR="00000000" w:rsidRDefault="009B4CC6">
          <w:pPr>
            <w:pStyle w:val="D1DF93D8872749DDBCA7C373BF30B062"/>
          </w:pPr>
          <w:r>
            <w:rPr>
              <w:rStyle w:val="Textodelmarcadordeposicin"/>
              <w:i/>
              <w:sz w:val="20"/>
              <w:szCs w:val="20"/>
            </w:rPr>
            <w:t xml:space="preserve">evitar </w:t>
          </w:r>
          <w:r w:rsidRPr="00A3413B">
            <w:rPr>
              <w:rStyle w:val="Textodelmarcadordeposicin"/>
              <w:i/>
              <w:sz w:val="20"/>
              <w:szCs w:val="20"/>
            </w:rPr>
            <w:t>repetir</w:t>
          </w:r>
          <w:r>
            <w:rPr>
              <w:rStyle w:val="Textodelmarcadordeposicin"/>
              <w:i/>
              <w:sz w:val="20"/>
              <w:szCs w:val="20"/>
            </w:rPr>
            <w:t xml:space="preserve">, vigilar quantitats... </w:t>
          </w:r>
        </w:p>
      </w:docPartBody>
    </w:docPart>
    <w:docPart>
      <w:docPartPr>
        <w:name w:val="72A5457CBC3040CA8273C5EA10AE8F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84FCCC-98A6-44FA-9453-9AC2AAAEAE22}"/>
      </w:docPartPr>
      <w:docPartBody>
        <w:p w:rsidR="00000000" w:rsidRDefault="009B4CC6">
          <w:pPr>
            <w:pStyle w:val="72A5457CBC3040CA8273C5EA10AE8F06"/>
          </w:pPr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p>
      </w:docPartBody>
    </w:docPart>
    <w:docPart>
      <w:docPartPr>
        <w:name w:val="BBC33805560642738D47CB6CD3D479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F979E3-7E5D-4CA1-9939-F19FD415F902}"/>
      </w:docPartPr>
      <w:docPartBody>
        <w:p w:rsidR="00000000" w:rsidRDefault="009B4CC6">
          <w:pPr>
            <w:pStyle w:val="BBC33805560642738D47CB6CD3D4797D"/>
          </w:pPr>
          <w:r>
            <w:rPr>
              <w:rStyle w:val="Textodelmarcadordeposicin"/>
              <w:i/>
              <w:sz w:val="20"/>
              <w:szCs w:val="20"/>
            </w:rPr>
            <w:t>observacions</w:t>
          </w:r>
        </w:p>
      </w:docPartBody>
    </w:docPart>
    <w:docPart>
      <w:docPartPr>
        <w:name w:val="4928F94EDC8646D7BF3E19A5C1D233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96C94F-DFE8-46D5-B119-0FF0E8C9ACD4}"/>
      </w:docPartPr>
      <w:docPartBody>
        <w:p w:rsidR="00000000" w:rsidRDefault="009B4CC6">
          <w:pPr>
            <w:pStyle w:val="4928F94EDC8646D7BF3E19A5C1D2332F"/>
          </w:pPr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p>
      </w:docPartBody>
    </w:docPart>
    <w:docPart>
      <w:docPartPr>
        <w:name w:val="758B8D6F6DA84786A9B3CD5F8B2F14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054255-CA86-4C32-81FC-726F07D8B965}"/>
      </w:docPartPr>
      <w:docPartBody>
        <w:p w:rsidR="00000000" w:rsidRDefault="009B4CC6">
          <w:pPr>
            <w:pStyle w:val="758B8D6F6DA84786A9B3CD5F8B2F14DD"/>
          </w:pPr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p>
      </w:docPartBody>
    </w:docPart>
    <w:docPart>
      <w:docPartPr>
        <w:name w:val="35A00816421B407AAF317EC73C2B90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2390BE-5412-41CD-B026-767F8688F21F}"/>
      </w:docPartPr>
      <w:docPartBody>
        <w:p w:rsidR="00000000" w:rsidRDefault="009B4CC6">
          <w:pPr>
            <w:pStyle w:val="35A00816421B407AAF317EC73C2B9009"/>
          </w:pPr>
          <w:r>
            <w:rPr>
              <w:rStyle w:val="Textodelmarcadordeposicin"/>
              <w:i/>
              <w:sz w:val="20"/>
              <w:szCs w:val="20"/>
            </w:rPr>
            <w:t>observacions</w:t>
          </w:r>
        </w:p>
      </w:docPartBody>
    </w:docPart>
    <w:docPart>
      <w:docPartPr>
        <w:name w:val="352D8AD712A74265915F5E52CE9F06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6FAFC4-4322-4E35-90DF-ED5766C494A7}"/>
      </w:docPartPr>
      <w:docPartBody>
        <w:p w:rsidR="00000000" w:rsidRDefault="009B4CC6">
          <w:pPr>
            <w:pStyle w:val="352D8AD712A74265915F5E52CE9F065A"/>
          </w:pPr>
          <w:r w:rsidRPr="0088485E">
            <w:rPr>
              <w:rStyle w:val="Textodelmarcadordeposicin"/>
              <w:i/>
              <w:sz w:val="20"/>
              <w:szCs w:val="20"/>
            </w:rPr>
            <w:t>Sí/No</w:t>
          </w:r>
        </w:p>
      </w:docPartBody>
    </w:docPart>
    <w:docPart>
      <w:docPartPr>
        <w:name w:val="FF8F468CD03846CA9FF7FFB6A7393F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90BF03-A43E-4885-AF5C-57C0A0D70247}"/>
      </w:docPartPr>
      <w:docPartBody>
        <w:p w:rsidR="00000000" w:rsidRDefault="009B4CC6">
          <w:pPr>
            <w:pStyle w:val="FF8F468CD03846CA9FF7FFB6A7393FC2"/>
          </w:pPr>
          <w:r>
            <w:rPr>
              <w:rStyle w:val="Textodelmarcadordeposicin"/>
              <w:i/>
              <w:sz w:val="20"/>
              <w:szCs w:val="20"/>
            </w:rPr>
            <w:t>e</w:t>
          </w:r>
          <w:r w:rsidRPr="0088485E">
            <w:rPr>
              <w:rStyle w:val="Textodelmarcadordeposicin"/>
              <w:i/>
              <w:sz w:val="20"/>
              <w:szCs w:val="20"/>
            </w:rPr>
            <w:t>n cas que sigui sí</w:t>
          </w:r>
        </w:p>
      </w:docPartBody>
    </w:docPart>
    <w:docPart>
      <w:docPartPr>
        <w:name w:val="7F9A13C066E64650AB08ED63583C89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094420-5DC0-4F06-8F70-EF10D9A6490A}"/>
      </w:docPartPr>
      <w:docPartBody>
        <w:p w:rsidR="00000000" w:rsidRDefault="009B4CC6">
          <w:pPr>
            <w:pStyle w:val="7F9A13C066E64650AB08ED63583C8982"/>
          </w:pPr>
          <w:r w:rsidRPr="004E3B93">
            <w:rPr>
              <w:rStyle w:val="Textodelmarcadordeposicin"/>
              <w:i/>
              <w:sz w:val="20"/>
              <w:szCs w:val="20"/>
            </w:rPr>
            <w:t>dosis</w:t>
          </w:r>
        </w:p>
      </w:docPartBody>
    </w:docPart>
    <w:docPart>
      <w:docPartPr>
        <w:name w:val="1BE8FB2415494E6980F972B1FDC907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C6A75F-E77E-472C-A53D-0101E76AE358}"/>
      </w:docPartPr>
      <w:docPartBody>
        <w:p w:rsidR="00000000" w:rsidRDefault="009B4CC6">
          <w:pPr>
            <w:pStyle w:val="1BE8FB2415494E6980F972B1FDC90796"/>
          </w:pPr>
          <w:r w:rsidRPr="004E3B93">
            <w:rPr>
              <w:rStyle w:val="Textodelmarcadordeposicin"/>
              <w:i/>
              <w:sz w:val="20"/>
              <w:szCs w:val="20"/>
            </w:rPr>
            <w:t>dosis</w:t>
          </w:r>
        </w:p>
      </w:docPartBody>
    </w:docPart>
    <w:docPart>
      <w:docPartPr>
        <w:name w:val="C0378A7B36704C97929EB22339B86C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3FCB1F-C1A5-4EB0-BE98-BD20813FE954}"/>
      </w:docPartPr>
      <w:docPartBody>
        <w:p w:rsidR="00000000" w:rsidRDefault="009B4CC6">
          <w:pPr>
            <w:pStyle w:val="C0378A7B36704C97929EB22339B86C9E"/>
          </w:pPr>
          <w:r w:rsidRPr="00C65A0D">
            <w:rPr>
              <w:rStyle w:val="Textodelmarcadordeposicin"/>
              <w:i/>
              <w:sz w:val="20"/>
              <w:szCs w:val="20"/>
            </w:rPr>
            <w:t>informacions</w:t>
          </w:r>
        </w:p>
      </w:docPartBody>
    </w:docPart>
    <w:docPart>
      <w:docPartPr>
        <w:name w:val="890361F1787448BBB585FFF30561A8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880AEC-CD98-4889-BC39-18EE633E5BD3}"/>
      </w:docPartPr>
      <w:docPartBody>
        <w:p w:rsidR="00000000" w:rsidRDefault="009B4CC6">
          <w:pPr>
            <w:pStyle w:val="890361F1787448BBB585FFF30561A86B"/>
          </w:pPr>
          <w:r w:rsidRPr="00F73063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C2DA7F3CB9634F56B0963803A81DC7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CEB25-AFD1-4D42-9331-C9F629D12605}"/>
      </w:docPartPr>
      <w:docPartBody>
        <w:p w:rsidR="00000000" w:rsidRDefault="009B4CC6">
          <w:pPr>
            <w:pStyle w:val="C2DA7F3CB9634F56B0963803A81DC7B1"/>
          </w:pPr>
          <w:r w:rsidRPr="005A2E34">
            <w:rPr>
              <w:rStyle w:val="Textodelmarcadordeposicin"/>
              <w:i/>
              <w:sz w:val="20"/>
              <w:szCs w:val="20"/>
            </w:rPr>
            <w:t>DNI</w:t>
          </w:r>
        </w:p>
      </w:docPartBody>
    </w:docPart>
    <w:docPart>
      <w:docPartPr>
        <w:name w:val="9E73ECDC0011405AAE65463ADBA2C2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970C1A-90F4-4178-9C0B-B8FDCA086758}"/>
      </w:docPartPr>
      <w:docPartBody>
        <w:p w:rsidR="00000000" w:rsidRDefault="009B4CC6">
          <w:pPr>
            <w:pStyle w:val="9E73ECDC0011405AAE65463ADBA2C2B6"/>
          </w:pPr>
          <w:r w:rsidRPr="005A2E34">
            <w:rPr>
              <w:rStyle w:val="Textodelmarcadordeposicin"/>
              <w:sz w:val="20"/>
              <w:szCs w:val="20"/>
            </w:rPr>
            <w:t>pare/mare/tutor/a</w:t>
          </w:r>
        </w:p>
      </w:docPartBody>
    </w:docPart>
    <w:docPart>
      <w:docPartPr>
        <w:name w:val="99E1A1ED19B94321BBE0068B6C8FB8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954994-98FD-4646-8AD5-9E883C69FDE6}"/>
      </w:docPartPr>
      <w:docPartBody>
        <w:p w:rsidR="00000000" w:rsidRDefault="009B4CC6">
          <w:pPr>
            <w:pStyle w:val="99E1A1ED19B94321BBE0068B6C8FB890"/>
          </w:pPr>
          <w:r w:rsidRPr="005A2E34">
            <w:rPr>
              <w:rStyle w:val="Textodelmarcadordeposicin"/>
              <w:i/>
              <w:sz w:val="20"/>
              <w:szCs w:val="20"/>
            </w:rPr>
            <w:t>nom del participant</w:t>
          </w:r>
        </w:p>
      </w:docPartBody>
    </w:docPart>
    <w:docPart>
      <w:docPartPr>
        <w:name w:val="39D7B0EB849D442F9A54C83505E250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50C10D-C253-4670-82A4-B42322FD782F}"/>
      </w:docPartPr>
      <w:docPartBody>
        <w:p w:rsidR="00000000" w:rsidRDefault="009B4CC6">
          <w:pPr>
            <w:pStyle w:val="39D7B0EB849D442F9A54C83505E2509F"/>
          </w:pPr>
          <w:r w:rsidRPr="004E5621">
            <w:rPr>
              <w:rStyle w:val="Textodelmarcadordeposicin"/>
              <w:sz w:val="20"/>
              <w:szCs w:val="20"/>
            </w:rPr>
            <w:t>00/00/0000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6361C"/>
    <w:multiLevelType w:val="hybridMultilevel"/>
    <w:tmpl w:val="54328B26"/>
    <w:lvl w:ilvl="0" w:tplc="4D32DDD8">
      <w:start w:val="1"/>
      <w:numFmt w:val="decimal"/>
      <w:lvlText w:val="(%1)"/>
      <w:lvlJc w:val="left"/>
      <w:pPr>
        <w:ind w:left="39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10" w:hanging="360"/>
      </w:pPr>
    </w:lvl>
    <w:lvl w:ilvl="2" w:tplc="0C0A001B" w:tentative="1">
      <w:start w:val="1"/>
      <w:numFmt w:val="lowerRoman"/>
      <w:lvlText w:val="%3."/>
      <w:lvlJc w:val="right"/>
      <w:pPr>
        <w:ind w:left="1830" w:hanging="180"/>
      </w:pPr>
    </w:lvl>
    <w:lvl w:ilvl="3" w:tplc="0C0A000F" w:tentative="1">
      <w:start w:val="1"/>
      <w:numFmt w:val="decimal"/>
      <w:lvlText w:val="%4."/>
      <w:lvlJc w:val="left"/>
      <w:pPr>
        <w:ind w:left="2550" w:hanging="360"/>
      </w:pPr>
    </w:lvl>
    <w:lvl w:ilvl="4" w:tplc="0C0A0019" w:tentative="1">
      <w:start w:val="1"/>
      <w:numFmt w:val="lowerLetter"/>
      <w:lvlText w:val="%5."/>
      <w:lvlJc w:val="left"/>
      <w:pPr>
        <w:ind w:left="3270" w:hanging="360"/>
      </w:pPr>
    </w:lvl>
    <w:lvl w:ilvl="5" w:tplc="0C0A001B" w:tentative="1">
      <w:start w:val="1"/>
      <w:numFmt w:val="lowerRoman"/>
      <w:lvlText w:val="%6."/>
      <w:lvlJc w:val="right"/>
      <w:pPr>
        <w:ind w:left="3990" w:hanging="180"/>
      </w:pPr>
    </w:lvl>
    <w:lvl w:ilvl="6" w:tplc="0C0A000F" w:tentative="1">
      <w:start w:val="1"/>
      <w:numFmt w:val="decimal"/>
      <w:lvlText w:val="%7."/>
      <w:lvlJc w:val="left"/>
      <w:pPr>
        <w:ind w:left="4710" w:hanging="360"/>
      </w:pPr>
    </w:lvl>
    <w:lvl w:ilvl="7" w:tplc="0C0A0019" w:tentative="1">
      <w:start w:val="1"/>
      <w:numFmt w:val="lowerLetter"/>
      <w:lvlText w:val="%8."/>
      <w:lvlJc w:val="left"/>
      <w:pPr>
        <w:ind w:left="5430" w:hanging="360"/>
      </w:pPr>
    </w:lvl>
    <w:lvl w:ilvl="8" w:tplc="0C0A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2B2110A32CDD43FC9A83FDC048F4E36B">
    <w:name w:val="2B2110A32CDD43FC9A83FDC048F4E36B"/>
  </w:style>
  <w:style w:type="paragraph" w:customStyle="1" w:styleId="0C0CACCE697C421597FBC6F55E95FD85">
    <w:name w:val="0C0CACCE697C421597FBC6F55E95FD85"/>
  </w:style>
  <w:style w:type="paragraph" w:customStyle="1" w:styleId="A3CA211144AD43048E8A8221E7CA2F03">
    <w:name w:val="A3CA211144AD43048E8A8221E7CA2F03"/>
  </w:style>
  <w:style w:type="paragraph" w:customStyle="1" w:styleId="720C16E24E764117B7A584F78D801199">
    <w:name w:val="720C16E24E764117B7A584F78D801199"/>
  </w:style>
  <w:style w:type="paragraph" w:customStyle="1" w:styleId="48E527EB0E8E41E7A70D746F88175317">
    <w:name w:val="48E527EB0E8E41E7A70D746F88175317"/>
  </w:style>
  <w:style w:type="paragraph" w:customStyle="1" w:styleId="98E27DA7B8894EF8B54ED14992B16069">
    <w:name w:val="98E27DA7B8894EF8B54ED14992B16069"/>
  </w:style>
  <w:style w:type="paragraph" w:customStyle="1" w:styleId="37771075DDC4465A92F99D45278239A7">
    <w:name w:val="37771075DDC4465A92F99D45278239A7"/>
  </w:style>
  <w:style w:type="paragraph" w:customStyle="1" w:styleId="69CECD88046548479FF220883830E446">
    <w:name w:val="69CECD88046548479FF220883830E446"/>
  </w:style>
  <w:style w:type="paragraph" w:customStyle="1" w:styleId="2FFF9CDAD79F4B74936EA446282A7C2F">
    <w:name w:val="2FFF9CDAD79F4B74936EA446282A7C2F"/>
  </w:style>
  <w:style w:type="paragraph" w:customStyle="1" w:styleId="9D1EB2F83CEB42F4A90D88AC9BC49A52">
    <w:name w:val="9D1EB2F83CEB42F4A90D88AC9BC49A52"/>
  </w:style>
  <w:style w:type="paragraph" w:customStyle="1" w:styleId="DE2BD5726C914AD9B47721E66CF3DFF8">
    <w:name w:val="DE2BD5726C914AD9B47721E66CF3DFF8"/>
  </w:style>
  <w:style w:type="paragraph" w:customStyle="1" w:styleId="DA3E6961E0EC4BA7A0504CFF7F313545">
    <w:name w:val="DA3E6961E0EC4BA7A0504CFF7F313545"/>
  </w:style>
  <w:style w:type="paragraph" w:customStyle="1" w:styleId="AD7A4766B0B84C298C2CB9597E16CC28">
    <w:name w:val="AD7A4766B0B84C298C2CB9597E16CC28"/>
  </w:style>
  <w:style w:type="paragraph" w:customStyle="1" w:styleId="97F14594DB9C402A8F50D0458F39EC83">
    <w:name w:val="97F14594DB9C402A8F50D0458F39EC83"/>
  </w:style>
  <w:style w:type="paragraph" w:customStyle="1" w:styleId="502B78F70AE64FA7B6C68E4EEA303CCA">
    <w:name w:val="502B78F70AE64FA7B6C68E4EEA303CCA"/>
  </w:style>
  <w:style w:type="paragraph" w:customStyle="1" w:styleId="CC3D7F08AA33443790C323EB01A0C4BA">
    <w:name w:val="CC3D7F08AA33443790C323EB01A0C4BA"/>
  </w:style>
  <w:style w:type="paragraph" w:customStyle="1" w:styleId="DC0262B63DCD4C5EA6BD52FF021E00CF">
    <w:name w:val="DC0262B63DCD4C5EA6BD52FF021E00CF"/>
  </w:style>
  <w:style w:type="paragraph" w:customStyle="1" w:styleId="E8557D7D9E20437F930DF27E3477DC84">
    <w:name w:val="E8557D7D9E20437F930DF27E3477DC84"/>
  </w:style>
  <w:style w:type="paragraph" w:customStyle="1" w:styleId="31B1A16702424DB8B9D36A13E3C9DF7B">
    <w:name w:val="31B1A16702424DB8B9D36A13E3C9DF7B"/>
  </w:style>
  <w:style w:type="paragraph" w:customStyle="1" w:styleId="78EABC98CF1A4FD4AE3DBA937411C987">
    <w:name w:val="78EABC98CF1A4FD4AE3DBA937411C987"/>
  </w:style>
  <w:style w:type="paragraph" w:customStyle="1" w:styleId="4D8E85F9833740248CA39EDFC4BF3DB7">
    <w:name w:val="4D8E85F9833740248CA39EDFC4BF3DB7"/>
  </w:style>
  <w:style w:type="paragraph" w:customStyle="1" w:styleId="DEA802CED8B449179782041B61B5EDE9">
    <w:name w:val="DEA802CED8B449179782041B61B5EDE9"/>
  </w:style>
  <w:style w:type="paragraph" w:customStyle="1" w:styleId="527E88DA9A384445BF509D536A228C99">
    <w:name w:val="527E88DA9A384445BF509D536A228C99"/>
  </w:style>
  <w:style w:type="paragraph" w:customStyle="1" w:styleId="472EDA00F3D3487BA36457A84BDA1322">
    <w:name w:val="472EDA00F3D3487BA36457A84BDA1322"/>
  </w:style>
  <w:style w:type="paragraph" w:customStyle="1" w:styleId="48F90D8CE5FE468099CCB6A86A46FBD5">
    <w:name w:val="48F90D8CE5FE468099CCB6A86A46FBD5"/>
  </w:style>
  <w:style w:type="paragraph" w:customStyle="1" w:styleId="12C58219E20C4EC29CC7F72E6031E8D8">
    <w:name w:val="12C58219E20C4EC29CC7F72E6031E8D8"/>
  </w:style>
  <w:style w:type="paragraph" w:customStyle="1" w:styleId="2927B8E6ABA348C79420D63EADC60095">
    <w:name w:val="2927B8E6ABA348C79420D63EADC60095"/>
  </w:style>
  <w:style w:type="paragraph" w:customStyle="1" w:styleId="1EBED17BB636444EA39580189FCEE50C">
    <w:name w:val="1EBED17BB636444EA39580189FCEE50C"/>
  </w:style>
  <w:style w:type="paragraph" w:customStyle="1" w:styleId="CFF1AD74494F4686A62ADCB38A1D1F7D">
    <w:name w:val="CFF1AD74494F4686A62ADCB38A1D1F7D"/>
  </w:style>
  <w:style w:type="paragraph" w:customStyle="1" w:styleId="30D1203B12B64290B4477B9DC8DC8F11">
    <w:name w:val="30D1203B12B64290B4477B9DC8DC8F11"/>
  </w:style>
  <w:style w:type="paragraph" w:customStyle="1" w:styleId="A25A47D9F51249BCA134061D6A82D261">
    <w:name w:val="A25A47D9F51249BCA134061D6A82D261"/>
  </w:style>
  <w:style w:type="paragraph" w:customStyle="1" w:styleId="9F438C762CC940D685F4911C0C1130FC">
    <w:name w:val="9F438C762CC940D685F4911C0C1130FC"/>
  </w:style>
  <w:style w:type="paragraph" w:customStyle="1" w:styleId="A46684A9BD354480AF095EEFF048640A">
    <w:name w:val="A46684A9BD354480AF095EEFF048640A"/>
  </w:style>
  <w:style w:type="paragraph" w:customStyle="1" w:styleId="506108B694C249EEA07D78A1D70CAA09">
    <w:name w:val="506108B694C249EEA07D78A1D70CAA09"/>
  </w:style>
  <w:style w:type="paragraph" w:customStyle="1" w:styleId="363BDC35BC6D4578B3EFB848D19CC4A7">
    <w:name w:val="363BDC35BC6D4578B3EFB848D19CC4A7"/>
  </w:style>
  <w:style w:type="paragraph" w:customStyle="1" w:styleId="2895C7CE876E4F869C701F8E63DD200D">
    <w:name w:val="2895C7CE876E4F869C701F8E63DD200D"/>
  </w:style>
  <w:style w:type="paragraph" w:customStyle="1" w:styleId="45F377F6E55E4FE085219E2FE35E4821">
    <w:name w:val="45F377F6E55E4FE085219E2FE35E4821"/>
  </w:style>
  <w:style w:type="paragraph" w:customStyle="1" w:styleId="FED6E46FD4AD4B26843A163856A35B75">
    <w:name w:val="FED6E46FD4AD4B26843A163856A35B75"/>
  </w:style>
  <w:style w:type="paragraph" w:customStyle="1" w:styleId="983B9557930C49038D0357DAA6A94AD7">
    <w:name w:val="983B9557930C49038D0357DAA6A94AD7"/>
  </w:style>
  <w:style w:type="paragraph" w:customStyle="1" w:styleId="8C7FBEED55C44FB0970D62AA56318427">
    <w:name w:val="8C7FBEED55C44FB0970D62AA56318427"/>
  </w:style>
  <w:style w:type="paragraph" w:customStyle="1" w:styleId="B813A2974D2A41998278EE62A244CCF9">
    <w:name w:val="B813A2974D2A41998278EE62A244CCF9"/>
  </w:style>
  <w:style w:type="paragraph" w:customStyle="1" w:styleId="D1DF93D8872749DDBCA7C373BF30B062">
    <w:name w:val="D1DF93D8872749DDBCA7C373BF30B062"/>
  </w:style>
  <w:style w:type="paragraph" w:customStyle="1" w:styleId="72A5457CBC3040CA8273C5EA10AE8F06">
    <w:name w:val="72A5457CBC3040CA8273C5EA10AE8F06"/>
  </w:style>
  <w:style w:type="paragraph" w:customStyle="1" w:styleId="BBC33805560642738D47CB6CD3D4797D">
    <w:name w:val="BBC33805560642738D47CB6CD3D4797D"/>
  </w:style>
  <w:style w:type="paragraph" w:customStyle="1" w:styleId="4928F94EDC8646D7BF3E19A5C1D2332F">
    <w:name w:val="4928F94EDC8646D7BF3E19A5C1D2332F"/>
  </w:style>
  <w:style w:type="paragraph" w:customStyle="1" w:styleId="758B8D6F6DA84786A9B3CD5F8B2F14DD">
    <w:name w:val="758B8D6F6DA84786A9B3CD5F8B2F14DD"/>
  </w:style>
  <w:style w:type="paragraph" w:customStyle="1" w:styleId="35A00816421B407AAF317EC73C2B9009">
    <w:name w:val="35A00816421B407AAF317EC73C2B9009"/>
  </w:style>
  <w:style w:type="paragraph" w:customStyle="1" w:styleId="352D8AD712A74265915F5E52CE9F065A">
    <w:name w:val="352D8AD712A74265915F5E52CE9F065A"/>
  </w:style>
  <w:style w:type="paragraph" w:customStyle="1" w:styleId="FF8F468CD03846CA9FF7FFB6A7393FC2">
    <w:name w:val="FF8F468CD03846CA9FF7FFB6A7393FC2"/>
  </w:style>
  <w:style w:type="paragraph" w:customStyle="1" w:styleId="7F9A13C066E64650AB08ED63583C8982">
    <w:name w:val="7F9A13C066E64650AB08ED63583C8982"/>
  </w:style>
  <w:style w:type="paragraph" w:customStyle="1" w:styleId="1BE8FB2415494E6980F972B1FDC90796">
    <w:name w:val="1BE8FB2415494E6980F972B1FDC90796"/>
  </w:style>
  <w:style w:type="paragraph" w:customStyle="1" w:styleId="C0378A7B36704C97929EB22339B86C9E">
    <w:name w:val="C0378A7B36704C97929EB22339B86C9E"/>
  </w:style>
  <w:style w:type="paragraph" w:customStyle="1" w:styleId="890361F1787448BBB585FFF30561A86B">
    <w:name w:val="890361F1787448BBB585FFF30561A86B"/>
  </w:style>
  <w:style w:type="paragraph" w:customStyle="1" w:styleId="C2DA7F3CB9634F56B0963803A81DC7B1">
    <w:name w:val="C2DA7F3CB9634F56B0963803A81DC7B1"/>
  </w:style>
  <w:style w:type="paragraph" w:customStyle="1" w:styleId="9E73ECDC0011405AAE65463ADBA2C2B6">
    <w:name w:val="9E73ECDC0011405AAE65463ADBA2C2B6"/>
  </w:style>
  <w:style w:type="paragraph" w:customStyle="1" w:styleId="99E1A1ED19B94321BBE0068B6C8FB890">
    <w:name w:val="99E1A1ED19B94321BBE0068B6C8FB890"/>
  </w:style>
  <w:style w:type="paragraph" w:customStyle="1" w:styleId="39D7B0EB849D442F9A54C83505E2509F">
    <w:name w:val="39D7B0EB849D442F9A54C83505E2509F"/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val="es-E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2B2110A32CDD43FC9A83FDC048F4E36B">
    <w:name w:val="2B2110A32CDD43FC9A83FDC048F4E36B"/>
  </w:style>
  <w:style w:type="paragraph" w:customStyle="1" w:styleId="0C0CACCE697C421597FBC6F55E95FD85">
    <w:name w:val="0C0CACCE697C421597FBC6F55E95FD85"/>
  </w:style>
  <w:style w:type="paragraph" w:customStyle="1" w:styleId="A3CA211144AD43048E8A8221E7CA2F03">
    <w:name w:val="A3CA211144AD43048E8A8221E7CA2F03"/>
  </w:style>
  <w:style w:type="paragraph" w:customStyle="1" w:styleId="720C16E24E764117B7A584F78D801199">
    <w:name w:val="720C16E24E764117B7A584F78D801199"/>
  </w:style>
  <w:style w:type="paragraph" w:customStyle="1" w:styleId="48E527EB0E8E41E7A70D746F88175317">
    <w:name w:val="48E527EB0E8E41E7A70D746F88175317"/>
  </w:style>
  <w:style w:type="paragraph" w:customStyle="1" w:styleId="98E27DA7B8894EF8B54ED14992B16069">
    <w:name w:val="98E27DA7B8894EF8B54ED14992B16069"/>
  </w:style>
  <w:style w:type="paragraph" w:customStyle="1" w:styleId="37771075DDC4465A92F99D45278239A7">
    <w:name w:val="37771075DDC4465A92F99D45278239A7"/>
  </w:style>
  <w:style w:type="paragraph" w:customStyle="1" w:styleId="69CECD88046548479FF220883830E446">
    <w:name w:val="69CECD88046548479FF220883830E446"/>
  </w:style>
  <w:style w:type="paragraph" w:customStyle="1" w:styleId="2FFF9CDAD79F4B74936EA446282A7C2F">
    <w:name w:val="2FFF9CDAD79F4B74936EA446282A7C2F"/>
  </w:style>
  <w:style w:type="paragraph" w:customStyle="1" w:styleId="9D1EB2F83CEB42F4A90D88AC9BC49A52">
    <w:name w:val="9D1EB2F83CEB42F4A90D88AC9BC49A52"/>
  </w:style>
  <w:style w:type="paragraph" w:customStyle="1" w:styleId="DE2BD5726C914AD9B47721E66CF3DFF8">
    <w:name w:val="DE2BD5726C914AD9B47721E66CF3DFF8"/>
  </w:style>
  <w:style w:type="paragraph" w:customStyle="1" w:styleId="DA3E6961E0EC4BA7A0504CFF7F313545">
    <w:name w:val="DA3E6961E0EC4BA7A0504CFF7F313545"/>
  </w:style>
  <w:style w:type="paragraph" w:customStyle="1" w:styleId="AD7A4766B0B84C298C2CB9597E16CC28">
    <w:name w:val="AD7A4766B0B84C298C2CB9597E16CC28"/>
  </w:style>
  <w:style w:type="paragraph" w:customStyle="1" w:styleId="97F14594DB9C402A8F50D0458F39EC83">
    <w:name w:val="97F14594DB9C402A8F50D0458F39EC83"/>
  </w:style>
  <w:style w:type="paragraph" w:customStyle="1" w:styleId="502B78F70AE64FA7B6C68E4EEA303CCA">
    <w:name w:val="502B78F70AE64FA7B6C68E4EEA303CCA"/>
  </w:style>
  <w:style w:type="paragraph" w:customStyle="1" w:styleId="CC3D7F08AA33443790C323EB01A0C4BA">
    <w:name w:val="CC3D7F08AA33443790C323EB01A0C4BA"/>
  </w:style>
  <w:style w:type="paragraph" w:customStyle="1" w:styleId="DC0262B63DCD4C5EA6BD52FF021E00CF">
    <w:name w:val="DC0262B63DCD4C5EA6BD52FF021E00CF"/>
  </w:style>
  <w:style w:type="paragraph" w:customStyle="1" w:styleId="E8557D7D9E20437F930DF27E3477DC84">
    <w:name w:val="E8557D7D9E20437F930DF27E3477DC84"/>
  </w:style>
  <w:style w:type="paragraph" w:customStyle="1" w:styleId="31B1A16702424DB8B9D36A13E3C9DF7B">
    <w:name w:val="31B1A16702424DB8B9D36A13E3C9DF7B"/>
  </w:style>
  <w:style w:type="paragraph" w:customStyle="1" w:styleId="78EABC98CF1A4FD4AE3DBA937411C987">
    <w:name w:val="78EABC98CF1A4FD4AE3DBA937411C987"/>
  </w:style>
  <w:style w:type="paragraph" w:customStyle="1" w:styleId="4D8E85F9833740248CA39EDFC4BF3DB7">
    <w:name w:val="4D8E85F9833740248CA39EDFC4BF3DB7"/>
  </w:style>
  <w:style w:type="paragraph" w:customStyle="1" w:styleId="DEA802CED8B449179782041B61B5EDE9">
    <w:name w:val="DEA802CED8B449179782041B61B5EDE9"/>
  </w:style>
  <w:style w:type="paragraph" w:customStyle="1" w:styleId="527E88DA9A384445BF509D536A228C99">
    <w:name w:val="527E88DA9A384445BF509D536A228C99"/>
  </w:style>
  <w:style w:type="paragraph" w:customStyle="1" w:styleId="472EDA00F3D3487BA36457A84BDA1322">
    <w:name w:val="472EDA00F3D3487BA36457A84BDA1322"/>
  </w:style>
  <w:style w:type="paragraph" w:customStyle="1" w:styleId="48F90D8CE5FE468099CCB6A86A46FBD5">
    <w:name w:val="48F90D8CE5FE468099CCB6A86A46FBD5"/>
  </w:style>
  <w:style w:type="paragraph" w:customStyle="1" w:styleId="12C58219E20C4EC29CC7F72E6031E8D8">
    <w:name w:val="12C58219E20C4EC29CC7F72E6031E8D8"/>
  </w:style>
  <w:style w:type="paragraph" w:customStyle="1" w:styleId="2927B8E6ABA348C79420D63EADC60095">
    <w:name w:val="2927B8E6ABA348C79420D63EADC60095"/>
  </w:style>
  <w:style w:type="paragraph" w:customStyle="1" w:styleId="1EBED17BB636444EA39580189FCEE50C">
    <w:name w:val="1EBED17BB636444EA39580189FCEE50C"/>
  </w:style>
  <w:style w:type="paragraph" w:customStyle="1" w:styleId="CFF1AD74494F4686A62ADCB38A1D1F7D">
    <w:name w:val="CFF1AD74494F4686A62ADCB38A1D1F7D"/>
  </w:style>
  <w:style w:type="paragraph" w:customStyle="1" w:styleId="30D1203B12B64290B4477B9DC8DC8F11">
    <w:name w:val="30D1203B12B64290B4477B9DC8DC8F11"/>
  </w:style>
  <w:style w:type="paragraph" w:customStyle="1" w:styleId="A25A47D9F51249BCA134061D6A82D261">
    <w:name w:val="A25A47D9F51249BCA134061D6A82D261"/>
  </w:style>
  <w:style w:type="paragraph" w:customStyle="1" w:styleId="9F438C762CC940D685F4911C0C1130FC">
    <w:name w:val="9F438C762CC940D685F4911C0C1130FC"/>
  </w:style>
  <w:style w:type="paragraph" w:customStyle="1" w:styleId="A46684A9BD354480AF095EEFF048640A">
    <w:name w:val="A46684A9BD354480AF095EEFF048640A"/>
  </w:style>
  <w:style w:type="paragraph" w:customStyle="1" w:styleId="506108B694C249EEA07D78A1D70CAA09">
    <w:name w:val="506108B694C249EEA07D78A1D70CAA09"/>
  </w:style>
  <w:style w:type="paragraph" w:customStyle="1" w:styleId="363BDC35BC6D4578B3EFB848D19CC4A7">
    <w:name w:val="363BDC35BC6D4578B3EFB848D19CC4A7"/>
  </w:style>
  <w:style w:type="paragraph" w:customStyle="1" w:styleId="2895C7CE876E4F869C701F8E63DD200D">
    <w:name w:val="2895C7CE876E4F869C701F8E63DD200D"/>
  </w:style>
  <w:style w:type="paragraph" w:customStyle="1" w:styleId="45F377F6E55E4FE085219E2FE35E4821">
    <w:name w:val="45F377F6E55E4FE085219E2FE35E4821"/>
  </w:style>
  <w:style w:type="paragraph" w:customStyle="1" w:styleId="FED6E46FD4AD4B26843A163856A35B75">
    <w:name w:val="FED6E46FD4AD4B26843A163856A35B75"/>
  </w:style>
  <w:style w:type="paragraph" w:customStyle="1" w:styleId="983B9557930C49038D0357DAA6A94AD7">
    <w:name w:val="983B9557930C49038D0357DAA6A94AD7"/>
  </w:style>
  <w:style w:type="paragraph" w:customStyle="1" w:styleId="8C7FBEED55C44FB0970D62AA56318427">
    <w:name w:val="8C7FBEED55C44FB0970D62AA56318427"/>
  </w:style>
  <w:style w:type="paragraph" w:customStyle="1" w:styleId="B813A2974D2A41998278EE62A244CCF9">
    <w:name w:val="B813A2974D2A41998278EE62A244CCF9"/>
  </w:style>
  <w:style w:type="paragraph" w:customStyle="1" w:styleId="D1DF93D8872749DDBCA7C373BF30B062">
    <w:name w:val="D1DF93D8872749DDBCA7C373BF30B062"/>
  </w:style>
  <w:style w:type="paragraph" w:customStyle="1" w:styleId="72A5457CBC3040CA8273C5EA10AE8F06">
    <w:name w:val="72A5457CBC3040CA8273C5EA10AE8F06"/>
  </w:style>
  <w:style w:type="paragraph" w:customStyle="1" w:styleId="BBC33805560642738D47CB6CD3D4797D">
    <w:name w:val="BBC33805560642738D47CB6CD3D4797D"/>
  </w:style>
  <w:style w:type="paragraph" w:customStyle="1" w:styleId="4928F94EDC8646D7BF3E19A5C1D2332F">
    <w:name w:val="4928F94EDC8646D7BF3E19A5C1D2332F"/>
  </w:style>
  <w:style w:type="paragraph" w:customStyle="1" w:styleId="758B8D6F6DA84786A9B3CD5F8B2F14DD">
    <w:name w:val="758B8D6F6DA84786A9B3CD5F8B2F14DD"/>
  </w:style>
  <w:style w:type="paragraph" w:customStyle="1" w:styleId="35A00816421B407AAF317EC73C2B9009">
    <w:name w:val="35A00816421B407AAF317EC73C2B9009"/>
  </w:style>
  <w:style w:type="paragraph" w:customStyle="1" w:styleId="352D8AD712A74265915F5E52CE9F065A">
    <w:name w:val="352D8AD712A74265915F5E52CE9F065A"/>
  </w:style>
  <w:style w:type="paragraph" w:customStyle="1" w:styleId="FF8F468CD03846CA9FF7FFB6A7393FC2">
    <w:name w:val="FF8F468CD03846CA9FF7FFB6A7393FC2"/>
  </w:style>
  <w:style w:type="paragraph" w:customStyle="1" w:styleId="7F9A13C066E64650AB08ED63583C8982">
    <w:name w:val="7F9A13C066E64650AB08ED63583C8982"/>
  </w:style>
  <w:style w:type="paragraph" w:customStyle="1" w:styleId="1BE8FB2415494E6980F972B1FDC90796">
    <w:name w:val="1BE8FB2415494E6980F972B1FDC90796"/>
  </w:style>
  <w:style w:type="paragraph" w:customStyle="1" w:styleId="C0378A7B36704C97929EB22339B86C9E">
    <w:name w:val="C0378A7B36704C97929EB22339B86C9E"/>
  </w:style>
  <w:style w:type="paragraph" w:customStyle="1" w:styleId="890361F1787448BBB585FFF30561A86B">
    <w:name w:val="890361F1787448BBB585FFF30561A86B"/>
  </w:style>
  <w:style w:type="paragraph" w:customStyle="1" w:styleId="C2DA7F3CB9634F56B0963803A81DC7B1">
    <w:name w:val="C2DA7F3CB9634F56B0963803A81DC7B1"/>
  </w:style>
  <w:style w:type="paragraph" w:customStyle="1" w:styleId="9E73ECDC0011405AAE65463ADBA2C2B6">
    <w:name w:val="9E73ECDC0011405AAE65463ADBA2C2B6"/>
  </w:style>
  <w:style w:type="paragraph" w:customStyle="1" w:styleId="99E1A1ED19B94321BBE0068B6C8FB890">
    <w:name w:val="99E1A1ED19B94321BBE0068B6C8FB890"/>
  </w:style>
  <w:style w:type="paragraph" w:customStyle="1" w:styleId="39D7B0EB849D442F9A54C83505E2509F">
    <w:name w:val="39D7B0EB849D442F9A54C83505E2509F"/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val="es-E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 INSCRIPCIONS d'ESTIU</Template>
  <TotalTime>10</TotalTime>
  <Pages>2</Pages>
  <Words>765</Words>
  <Characters>4366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</dc:creator>
  <cp:lastModifiedBy>Marti</cp:lastModifiedBy>
  <cp:revision>1</cp:revision>
  <cp:lastPrinted>2017-04-18T13:29:00Z</cp:lastPrinted>
  <dcterms:created xsi:type="dcterms:W3CDTF">2017-04-18T13:29:00Z</dcterms:created>
  <dcterms:modified xsi:type="dcterms:W3CDTF">2017-04-18T13:39:00Z</dcterms:modified>
</cp:coreProperties>
</file>